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6D47D" w14:textId="77777777" w:rsidR="00194204" w:rsidRPr="00066275" w:rsidRDefault="00066275" w:rsidP="00FA08F1">
      <w:pPr>
        <w:overflowPunct w:val="0"/>
        <w:jc w:val="center"/>
        <w:textAlignment w:val="baseline"/>
        <w:rPr>
          <w:rFonts w:ascii="Times New Roman" w:hAnsi="Times New Roman" w:cs="ＭＳ 明朝" w:hint="eastAsia"/>
          <w:b/>
          <w:color w:val="000000"/>
          <w:kern w:val="0"/>
          <w:sz w:val="40"/>
          <w:szCs w:val="40"/>
        </w:rPr>
      </w:pPr>
      <w:r w:rsidRPr="00066275">
        <w:rPr>
          <w:rFonts w:ascii="Times New Roman" w:hAnsi="Times New Roman" w:cs="ＭＳ 明朝" w:hint="eastAsia"/>
          <w:b/>
          <w:color w:val="000000"/>
          <w:kern w:val="0"/>
          <w:sz w:val="40"/>
          <w:szCs w:val="40"/>
        </w:rPr>
        <w:t>（</w:t>
      </w:r>
      <w:r w:rsidR="00660FE6">
        <w:rPr>
          <w:rFonts w:ascii="Times New Roman" w:hAnsi="Times New Roman" w:cs="ＭＳ 明朝" w:hint="eastAsia"/>
          <w:b/>
          <w:color w:val="000000"/>
          <w:kern w:val="0"/>
          <w:sz w:val="40"/>
          <w:szCs w:val="40"/>
        </w:rPr>
        <w:t>事業</w:t>
      </w:r>
      <w:r w:rsidR="00BB3730">
        <w:rPr>
          <w:rFonts w:ascii="Times New Roman" w:hAnsi="Times New Roman" w:cs="ＭＳ 明朝" w:hint="eastAsia"/>
          <w:b/>
          <w:color w:val="000000"/>
          <w:kern w:val="0"/>
          <w:sz w:val="40"/>
          <w:szCs w:val="40"/>
        </w:rPr>
        <w:t>所等</w:t>
      </w:r>
      <w:r w:rsidR="00AB3F4B">
        <w:rPr>
          <w:rFonts w:ascii="Times New Roman" w:hAnsi="Times New Roman" w:cs="ＭＳ 明朝" w:hint="eastAsia"/>
          <w:b/>
          <w:color w:val="000000"/>
          <w:kern w:val="0"/>
          <w:sz w:val="40"/>
          <w:szCs w:val="40"/>
        </w:rPr>
        <w:t>記入</w:t>
      </w:r>
      <w:r w:rsidRPr="00066275">
        <w:rPr>
          <w:rFonts w:ascii="Times New Roman" w:hAnsi="Times New Roman" w:cs="ＭＳ 明朝" w:hint="eastAsia"/>
          <w:b/>
          <w:color w:val="000000"/>
          <w:kern w:val="0"/>
          <w:sz w:val="40"/>
          <w:szCs w:val="40"/>
        </w:rPr>
        <w:t>例）</w:t>
      </w:r>
    </w:p>
    <w:p w14:paraId="5272956D" w14:textId="77777777" w:rsidR="00066275" w:rsidRPr="005A5F45" w:rsidRDefault="00066275" w:rsidP="005A5F45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</w:p>
    <w:p w14:paraId="10DB6485" w14:textId="77777777" w:rsidR="00E16DCE" w:rsidRPr="00AE79B0" w:rsidRDefault="00E16DCE" w:rsidP="00E16DCE">
      <w:pPr>
        <w:overflowPunct w:val="0"/>
        <w:ind w:firstLineChars="1400" w:firstLine="336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kern w:val="0"/>
          <w:sz w:val="24"/>
        </w:rPr>
        <w:t>土地の選定理由書</w:t>
      </w:r>
    </w:p>
    <w:p w14:paraId="4BAC07B3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 w:hint="eastAsia"/>
          <w:spacing w:val="2"/>
          <w:kern w:val="0"/>
          <w:sz w:val="24"/>
        </w:rPr>
      </w:pPr>
    </w:p>
    <w:p w14:paraId="21B03F83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　　転用事業者</w:t>
      </w:r>
    </w:p>
    <w:p w14:paraId="01814422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　　　　住　所　</w:t>
      </w:r>
      <w:r w:rsidRPr="00AE79B0">
        <w:rPr>
          <w:rFonts w:ascii="ＭＳ 明朝" w:hAnsi="Times New Roman" w:hint="eastAsia"/>
          <w:spacing w:val="2"/>
          <w:kern w:val="0"/>
          <w:sz w:val="24"/>
        </w:rPr>
        <w:t xml:space="preserve">　　　　　　　　　　　　　　　　　　　　　 </w:t>
      </w:r>
    </w:p>
    <w:p w14:paraId="571F8106" w14:textId="77777777" w:rsidR="00E16DCE" w:rsidRPr="00194204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kern w:val="0"/>
          <w:sz w:val="24"/>
        </w:rPr>
        <w:t xml:space="preserve">　　　　　　　　　　　　　　　　　　氏　名　</w:t>
      </w:r>
      <w:r w:rsidRPr="00AE79B0">
        <w:rPr>
          <w:rFonts w:ascii="Times New Roman" w:hAnsi="Times New Roman" w:cs="ＭＳ 明朝" w:hint="eastAsia"/>
          <w:kern w:val="0"/>
          <w:sz w:val="24"/>
        </w:rPr>
        <w:t xml:space="preserve">  </w:t>
      </w:r>
    </w:p>
    <w:p w14:paraId="6EA5B79E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</w:p>
    <w:p w14:paraId="6682180A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kern w:val="0"/>
          <w:sz w:val="24"/>
        </w:rPr>
        <w:t>１．当該申請事業に係る候補地エリアの選定、必要な土地の条件等</w:t>
      </w:r>
    </w:p>
    <w:p w14:paraId="27E12A5A" w14:textId="06D37863" w:rsidR="00E16DCE" w:rsidRPr="00AE79B0" w:rsidRDefault="00E050BF" w:rsidP="00E16DCE">
      <w:pPr>
        <w:overflowPunct w:val="0"/>
        <w:textAlignment w:val="baseline"/>
        <w:rPr>
          <w:rFonts w:ascii="ＭＳ 明朝" w:hAnsi="Times New Roman" w:hint="eastAsia"/>
          <w:spacing w:val="2"/>
          <w:kern w:val="0"/>
          <w:sz w:val="24"/>
        </w:rPr>
      </w:pPr>
      <w:r w:rsidRPr="00AE79B0">
        <w:rPr>
          <w:rFonts w:ascii="Times New Roman" w:hAnsi="Times New Roman" w:cs="ＭＳ 明朝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A8B3AC6" wp14:editId="2DB4A966">
                <wp:simplePos x="0" y="0"/>
                <wp:positionH relativeFrom="column">
                  <wp:posOffset>59690</wp:posOffset>
                </wp:positionH>
                <wp:positionV relativeFrom="paragraph">
                  <wp:posOffset>191135</wp:posOffset>
                </wp:positionV>
                <wp:extent cx="6144895" cy="1139190"/>
                <wp:effectExtent l="0" t="0" r="0" b="0"/>
                <wp:wrapNone/>
                <wp:docPr id="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895" cy="113919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B61ED7" w14:textId="77777777" w:rsidR="00B91CC2" w:rsidRDefault="00B91CC2" w:rsidP="000A084F">
                            <w:pPr>
                              <w:overflowPunct w:val="0"/>
                              <w:ind w:firstLineChars="100" w:firstLine="240"/>
                              <w:textAlignment w:val="baseline"/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当社は、現在、○○番地（○○施設○○側）に本社を構えて営業しております。</w:t>
                            </w:r>
                          </w:p>
                          <w:p w14:paraId="17C9F70C" w14:textId="77777777" w:rsidR="00B91CC2" w:rsidRDefault="00B91CC2" w:rsidP="000A084F">
                            <w:pPr>
                              <w:overflowPunct w:val="0"/>
                              <w:ind w:firstLineChars="100" w:firstLine="240"/>
                              <w:textAlignment w:val="baseline"/>
                              <w:rPr>
                                <w:rFonts w:ascii="Times New Roman" w:hAnsi="Times New Roman" w:cs="ＭＳ 明朝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この周辺では、・・・</w:t>
                            </w:r>
                            <w:r w:rsidR="002D3F0E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（周辺の状況）であり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ます。</w:t>
                            </w:r>
                          </w:p>
                          <w:p w14:paraId="3A175223" w14:textId="77777777" w:rsidR="00F343FE" w:rsidRDefault="00B91CC2" w:rsidP="000A084F">
                            <w:pPr>
                              <w:overflowPunct w:val="0"/>
                              <w:ind w:firstLineChars="100" w:firstLine="240"/>
                              <w:textAlignment w:val="baseline"/>
                              <w:rPr>
                                <w:rFonts w:ascii="Times New Roman" w:hAnsi="Times New Roman" w:cs="ＭＳ 明朝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そこで</w:t>
                            </w:r>
                            <w:r w:rsidR="002D3F0E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・・・（必要性）があるため</w:t>
                            </w:r>
                            <w:r w:rsidR="00F343FE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○○事業を計画しました。</w:t>
                            </w:r>
                          </w:p>
                          <w:p w14:paraId="2BB6ED32" w14:textId="77777777" w:rsidR="00E16DCE" w:rsidRDefault="00F343FE" w:rsidP="000A084F">
                            <w:pPr>
                              <w:overflowPunct w:val="0"/>
                              <w:ind w:firstLineChars="100" w:firstLine="240"/>
                              <w:textAlignment w:val="baseline"/>
                              <w:rPr>
                                <w:rFonts w:ascii="Times New Roman" w:hAnsi="Times New Roman" w:cs="ＭＳ 明朝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立地の条件としては、当社から</w:t>
                            </w:r>
                            <w:r w:rsidR="001B1231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半径○○</w:t>
                            </w:r>
                            <w:r w:rsidR="002D3F0E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㎞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以内</w:t>
                            </w:r>
                            <w:r w:rsidR="001B1231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、</w:t>
                            </w:r>
                            <w:r w:rsidRPr="00F343FE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土地面積</w:t>
                            </w:r>
                            <w:r w:rsidR="002D3F0E" w:rsidRPr="002D3F0E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約〇〇㎡</w:t>
                            </w:r>
                            <w:r w:rsidR="005A4FEE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、</w:t>
                            </w:r>
                            <w:r w:rsidR="002D3F0E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○○の条件を満たす当該</w:t>
                            </w:r>
                            <w:r w:rsidR="00660FE6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地区を候補地エリアとして選定</w:t>
                            </w:r>
                            <w:r w:rsidR="00E20803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しました</w:t>
                            </w:r>
                            <w:r w:rsidR="00660FE6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23B660E5" w14:textId="77777777" w:rsidR="005C2656" w:rsidRPr="005C2656" w:rsidRDefault="005C2656" w:rsidP="000A084F">
                            <w:pPr>
                              <w:overflowPunct w:val="0"/>
                              <w:ind w:firstLineChars="100" w:firstLine="240"/>
                              <w:textAlignment w:val="baseline"/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</w:pPr>
                            <w:r w:rsidRPr="005C2656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※事業内容から当該土地の</w:t>
                            </w:r>
                            <w:r w:rsidR="001B1231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選定理由</w:t>
                            </w:r>
                            <w:r w:rsidRPr="005C2656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の内容を記載する。</w:t>
                            </w:r>
                          </w:p>
                          <w:p w14:paraId="26B000D8" w14:textId="77777777" w:rsidR="00660FE6" w:rsidRPr="000A084F" w:rsidRDefault="00660FE6" w:rsidP="000A084F">
                            <w:pPr>
                              <w:overflowPunct w:val="0"/>
                              <w:ind w:firstLineChars="100" w:firstLine="244"/>
                              <w:textAlignment w:val="baseline"/>
                              <w:rPr>
                                <w:rFonts w:ascii="ＭＳ 明朝" w:hAnsi="Times New Roman" w:hint="eastAsia"/>
                                <w:spacing w:val="2"/>
                                <w:kern w:val="0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8B3AC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5" o:spid="_x0000_s1026" type="#_x0000_t185" style="position:absolute;left:0;text-align:left;margin-left:4.7pt;margin-top:15.05pt;width:483.85pt;height:89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">
                <v:textbox inset="5.85pt,.7pt,5.85pt,.7pt">
                  <w:txbxContent>
                    <w:p w14:paraId="5AB61ED7" w14:textId="77777777" w:rsidR="00B91CC2" w:rsidRDefault="00B91CC2" w:rsidP="000A084F">
                      <w:pPr>
                        <w:overflowPunct w:val="0"/>
                        <w:ind w:firstLineChars="100" w:firstLine="240"/>
                        <w:textAlignment w:val="baseline"/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当社は、現在、○○番地（○○施設○○側）に本社を構えて営業しております。</w:t>
                      </w:r>
                    </w:p>
                    <w:p w14:paraId="17C9F70C" w14:textId="77777777" w:rsidR="00B91CC2" w:rsidRDefault="00B91CC2" w:rsidP="000A084F">
                      <w:pPr>
                        <w:overflowPunct w:val="0"/>
                        <w:ind w:firstLineChars="100" w:firstLine="240"/>
                        <w:textAlignment w:val="baseline"/>
                        <w:rPr>
                          <w:rFonts w:ascii="Times New Roman" w:hAnsi="Times New Roman" w:cs="ＭＳ 明朝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この周辺では、・・・</w:t>
                      </w:r>
                      <w:r w:rsidR="002D3F0E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（周辺の状況）であり</w:t>
                      </w: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ます。</w:t>
                      </w:r>
                    </w:p>
                    <w:p w14:paraId="3A175223" w14:textId="77777777" w:rsidR="00F343FE" w:rsidRDefault="00B91CC2" w:rsidP="000A084F">
                      <w:pPr>
                        <w:overflowPunct w:val="0"/>
                        <w:ind w:firstLineChars="100" w:firstLine="240"/>
                        <w:textAlignment w:val="baseline"/>
                        <w:rPr>
                          <w:rFonts w:ascii="Times New Roman" w:hAnsi="Times New Roman" w:cs="ＭＳ 明朝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そこで</w:t>
                      </w:r>
                      <w:r w:rsidR="002D3F0E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、</w:t>
                      </w: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・・・（必要性）があるため</w:t>
                      </w:r>
                      <w:r w:rsidR="00F343FE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、</w:t>
                      </w: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○○事業を計画しました。</w:t>
                      </w:r>
                    </w:p>
                    <w:p w14:paraId="2BB6ED32" w14:textId="77777777" w:rsidR="00E16DCE" w:rsidRDefault="00F343FE" w:rsidP="000A084F">
                      <w:pPr>
                        <w:overflowPunct w:val="0"/>
                        <w:ind w:firstLineChars="100" w:firstLine="240"/>
                        <w:textAlignment w:val="baseline"/>
                        <w:rPr>
                          <w:rFonts w:ascii="Times New Roman" w:hAnsi="Times New Roman" w:cs="ＭＳ 明朝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立地の条件としては、当社から</w:t>
                      </w:r>
                      <w:r w:rsidR="001B1231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半径○○</w:t>
                      </w:r>
                      <w:r w:rsidR="002D3F0E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㎞</w:t>
                      </w: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以内</w:t>
                      </w:r>
                      <w:r w:rsidR="001B1231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で</w:t>
                      </w: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、</w:t>
                      </w:r>
                      <w:r w:rsidRPr="00F343FE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土地面積</w:t>
                      </w:r>
                      <w:r w:rsidR="002D3F0E" w:rsidRPr="002D3F0E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約〇〇㎡</w:t>
                      </w:r>
                      <w:r w:rsidR="005A4FEE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で</w:t>
                      </w: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、</w:t>
                      </w:r>
                      <w:r w:rsidR="002D3F0E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○○の条件を満たす当該</w:t>
                      </w:r>
                      <w:r w:rsidR="00660FE6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地区を候補地エリアとして選定</w:t>
                      </w:r>
                      <w:r w:rsidR="00E20803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しました</w:t>
                      </w:r>
                      <w:r w:rsidR="00660FE6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。</w:t>
                      </w:r>
                    </w:p>
                    <w:p w14:paraId="23B660E5" w14:textId="77777777" w:rsidR="005C2656" w:rsidRPr="005C2656" w:rsidRDefault="005C2656" w:rsidP="000A084F">
                      <w:pPr>
                        <w:overflowPunct w:val="0"/>
                        <w:ind w:firstLineChars="100" w:firstLine="240"/>
                        <w:textAlignment w:val="baseline"/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</w:pPr>
                      <w:r w:rsidRPr="005C2656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※事業内容から当該土地の</w:t>
                      </w:r>
                      <w:r w:rsidR="001B1231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選定理由</w:t>
                      </w:r>
                      <w:r w:rsidRPr="005C2656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の内容を記載する。</w:t>
                      </w:r>
                    </w:p>
                    <w:p w14:paraId="26B000D8" w14:textId="77777777" w:rsidR="00660FE6" w:rsidRPr="000A084F" w:rsidRDefault="00660FE6" w:rsidP="000A084F">
                      <w:pPr>
                        <w:overflowPunct w:val="0"/>
                        <w:ind w:firstLineChars="100" w:firstLine="244"/>
                        <w:textAlignment w:val="baseline"/>
                        <w:rPr>
                          <w:rFonts w:ascii="ＭＳ 明朝" w:hAnsi="Times New Roman" w:hint="eastAsia"/>
                          <w:spacing w:val="2"/>
                          <w:kern w:val="0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42275B2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 w:hint="eastAsia"/>
          <w:spacing w:val="2"/>
          <w:kern w:val="0"/>
          <w:sz w:val="24"/>
        </w:rPr>
      </w:pPr>
    </w:p>
    <w:p w14:paraId="3909ED94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 w:hint="eastAsia"/>
          <w:spacing w:val="2"/>
          <w:kern w:val="0"/>
          <w:sz w:val="24"/>
        </w:rPr>
      </w:pPr>
    </w:p>
    <w:p w14:paraId="4CEC1E48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 w:hint="eastAsia"/>
          <w:spacing w:val="2"/>
          <w:kern w:val="0"/>
          <w:sz w:val="24"/>
        </w:rPr>
      </w:pPr>
    </w:p>
    <w:p w14:paraId="19528FFE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 w:hint="eastAsia"/>
          <w:spacing w:val="2"/>
          <w:kern w:val="0"/>
          <w:sz w:val="24"/>
        </w:rPr>
      </w:pPr>
    </w:p>
    <w:p w14:paraId="0F6AC2F7" w14:textId="77777777" w:rsidR="00E16DCE" w:rsidRPr="00AE79B0" w:rsidRDefault="00E16DCE" w:rsidP="00E16DCE">
      <w:pPr>
        <w:overflowPunct w:val="0"/>
        <w:textAlignment w:val="baseline"/>
        <w:rPr>
          <w:rFonts w:ascii="ＭＳ 明朝" w:hAnsi="Times New Roman" w:hint="eastAsia"/>
          <w:spacing w:val="2"/>
          <w:kern w:val="0"/>
          <w:sz w:val="24"/>
        </w:rPr>
      </w:pPr>
    </w:p>
    <w:p w14:paraId="0DC64058" w14:textId="77777777" w:rsidR="00E16DCE" w:rsidRPr="007873B3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099F35CE" w14:textId="77777777" w:rsidR="004168B2" w:rsidRDefault="004168B2" w:rsidP="00E16DCE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</w:p>
    <w:p w14:paraId="3BDFDE67" w14:textId="77777777" w:rsidR="004168B2" w:rsidRDefault="004168B2" w:rsidP="00E16DCE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</w:p>
    <w:p w14:paraId="1663E299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  <w:r w:rsidRPr="007873B3">
        <w:rPr>
          <w:rFonts w:ascii="Times New Roman" w:hAnsi="Times New Roman" w:cs="ＭＳ 明朝" w:hint="eastAsia"/>
          <w:color w:val="000000"/>
          <w:kern w:val="0"/>
          <w:sz w:val="24"/>
        </w:rPr>
        <w:t>２．上記条件を満たす他の土地との比較</w:t>
      </w:r>
    </w:p>
    <w:p w14:paraId="10F8BE82" w14:textId="77777777" w:rsidR="00660FE6" w:rsidRDefault="00660FE6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2D9FB68A" w14:textId="7C31DAC5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BABD87B" wp14:editId="4E6E6552">
                <wp:simplePos x="0" y="0"/>
                <wp:positionH relativeFrom="margin">
                  <wp:posOffset>13335</wp:posOffset>
                </wp:positionH>
                <wp:positionV relativeFrom="paragraph">
                  <wp:posOffset>15875</wp:posOffset>
                </wp:positionV>
                <wp:extent cx="6191250" cy="2565400"/>
                <wp:effectExtent l="0" t="0" r="0" b="63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0" cy="2565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F87E14" w14:textId="77777777" w:rsidR="00E050BF" w:rsidRPr="00105A92" w:rsidRDefault="00E050BF" w:rsidP="00E050BF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>この欄には、上記１で絞った条件に合致する土地で申出地以外に最低３カ所の候補地を記載し、使えない理由を記載する。</w:t>
                            </w:r>
                          </w:p>
                          <w:p w14:paraId="52098ACD" w14:textId="77777777" w:rsidR="00E050BF" w:rsidRPr="00105A92" w:rsidRDefault="00E050BF" w:rsidP="00E050BF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 xml:space="preserve">　記載例：雑種地○○○番地については、地権者が○○として利用中。</w:t>
                            </w:r>
                          </w:p>
                          <w:p w14:paraId="531EAEFE" w14:textId="77777777" w:rsidR="00E050BF" w:rsidRPr="00105A92" w:rsidRDefault="00E050BF" w:rsidP="00E050BF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</w:p>
                          <w:p w14:paraId="5B2C1BEA" w14:textId="77777777" w:rsidR="00E050BF" w:rsidRPr="00105A92" w:rsidRDefault="00E050BF" w:rsidP="00E050BF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  <w:u w:val="wave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>・</w:t>
                            </w: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  <w:u w:val="wave"/>
                              </w:rPr>
                              <w:t>候補地としてあげる順番としては、「未活用の宅地や雑種地などの農地以外の土地」→「農振白地の農地」→「農用地区域内農地（除外申出地が除外後１種農地になり、かつ周囲に除外すると２種または３種農地にある筆がある場合に限る）」。</w:t>
                            </w:r>
                          </w:p>
                          <w:p w14:paraId="4637D173" w14:textId="77777777" w:rsidR="00E050BF" w:rsidRPr="00105A92" w:rsidRDefault="00E050BF" w:rsidP="00E050BF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  <w:u w:val="wave"/>
                              </w:rPr>
                            </w:pPr>
                          </w:p>
                          <w:p w14:paraId="666B02C4" w14:textId="77777777" w:rsidR="00E050BF" w:rsidRPr="00105A92" w:rsidRDefault="00E050BF" w:rsidP="00E050BF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>・自己や親族が所有する農地だけを候補地とすることは不適当。</w:t>
                            </w:r>
                          </w:p>
                          <w:p w14:paraId="3255F8D0" w14:textId="77777777" w:rsidR="00E050BF" w:rsidRPr="00105A92" w:rsidRDefault="00E050BF" w:rsidP="00E050BF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>・白地農地を所有している場合には、地番と使えない理由を記載する。理由は、「営農を継続するため」</w:t>
                            </w:r>
                            <w:r w:rsidRPr="00105A92">
                              <w:rPr>
                                <w:rFonts w:ascii="ＭＳ 明朝" w:hAnsi="ＭＳ 明朝" w:cs="ＭＳゴシック"/>
                                <w:kern w:val="0"/>
                                <w:sz w:val="24"/>
                              </w:rPr>
                              <w:t xml:space="preserve"> </w:t>
                            </w:r>
                            <w:r w:rsidRPr="00105A92">
                              <w:rPr>
                                <w:rFonts w:ascii="ＭＳ 明朝" w:hAnsi="ＭＳ 明朝" w:cs="ＭＳゴシック" w:hint="eastAsia"/>
                                <w:kern w:val="0"/>
                                <w:sz w:val="24"/>
                              </w:rPr>
                              <w:t>や「道が狭く車両の通行に支障があるため」等。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ABD87B" id="AutoShape 2" o:spid="_x0000_s1027" style="position:absolute;left:0;text-align:left;margin-left:1.05pt;margin-top:1.25pt;width:487.5pt;height:202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">
                <v:textbox inset="5.85pt,.7pt,5.85pt,.7pt">
                  <w:txbxContent>
                    <w:p w14:paraId="42F87E14" w14:textId="77777777" w:rsidR="00E050BF" w:rsidRPr="00105A92" w:rsidRDefault="00E050BF" w:rsidP="00E050BF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>この欄には、上記１で絞った条件に合致する土地で申出地以外に最低３カ所の候補地を記載し、使えない理由を記載する。</w:t>
                      </w:r>
                    </w:p>
                    <w:p w14:paraId="52098ACD" w14:textId="77777777" w:rsidR="00E050BF" w:rsidRPr="00105A92" w:rsidRDefault="00E050BF" w:rsidP="00E050BF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 xml:space="preserve">　記載例：雑種地○○○番地については、地権者が○○として利用中。</w:t>
                      </w:r>
                    </w:p>
                    <w:p w14:paraId="531EAEFE" w14:textId="77777777" w:rsidR="00E050BF" w:rsidRPr="00105A92" w:rsidRDefault="00E050BF" w:rsidP="00E050BF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 xml:space="preserve">　</w:t>
                      </w:r>
                    </w:p>
                    <w:p w14:paraId="5B2C1BEA" w14:textId="77777777" w:rsidR="00E050BF" w:rsidRPr="00105A92" w:rsidRDefault="00E050BF" w:rsidP="00E050BF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  <w:u w:val="wave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>・</w:t>
                      </w: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  <w:u w:val="wave"/>
                        </w:rPr>
                        <w:t>候補地としてあげる順番としては、「未活用の宅地や雑種地などの農地以外の土地」→「農振白地の農地」→「農用地区域内農地（除外申出地が除外後１種農地になり、かつ周囲に除外すると２種または３種農地にある筆がある場合に限る）」。</w:t>
                      </w:r>
                    </w:p>
                    <w:p w14:paraId="4637D173" w14:textId="77777777" w:rsidR="00E050BF" w:rsidRPr="00105A92" w:rsidRDefault="00E050BF" w:rsidP="00E050BF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  <w:u w:val="wave"/>
                        </w:rPr>
                      </w:pPr>
                    </w:p>
                    <w:p w14:paraId="666B02C4" w14:textId="77777777" w:rsidR="00E050BF" w:rsidRPr="00105A92" w:rsidRDefault="00E050BF" w:rsidP="00E050BF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 w:cs="ＭＳゴシック"/>
                          <w:kern w:val="0"/>
                          <w:sz w:val="24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>・自己や親族が所有する農地だけを候補地とすることは不適当。</w:t>
                      </w:r>
                    </w:p>
                    <w:p w14:paraId="3255F8D0" w14:textId="77777777" w:rsidR="00E050BF" w:rsidRPr="00105A92" w:rsidRDefault="00E050BF" w:rsidP="00E050BF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="ＭＳ 明朝" w:hAnsi="ＭＳ 明朝"/>
                          <w:sz w:val="24"/>
                        </w:rPr>
                      </w:pP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>・白地農地を所有している場合には、地番と使えない理由を記載する。理由は、「営農を継続するため」</w:t>
                      </w:r>
                      <w:r w:rsidRPr="00105A92">
                        <w:rPr>
                          <w:rFonts w:ascii="ＭＳ 明朝" w:hAnsi="ＭＳ 明朝" w:cs="ＭＳゴシック"/>
                          <w:kern w:val="0"/>
                          <w:sz w:val="24"/>
                        </w:rPr>
                        <w:t xml:space="preserve"> </w:t>
                      </w:r>
                      <w:r w:rsidRPr="00105A92">
                        <w:rPr>
                          <w:rFonts w:ascii="ＭＳ 明朝" w:hAnsi="ＭＳ 明朝" w:cs="ＭＳゴシック" w:hint="eastAsia"/>
                          <w:kern w:val="0"/>
                          <w:sz w:val="24"/>
                        </w:rPr>
                        <w:t>や「道が狭く車両の通行に支障があるため」等。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B8BAF5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18178317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936633B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3AEC6CE3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092F4FC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F82CB6B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30FEF213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0195286B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B64CF88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17CF9703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01677972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24F91460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43E95B0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21DC946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7DBFBBF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98E1178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8948A30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19D9B391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342C6047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5274D3C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7467BB3A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27CB45AE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0A1EF395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0651B75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51DE24AF" w14:textId="77777777" w:rsidR="00E050BF" w:rsidRDefault="00E050BF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31B13A2C" w14:textId="6E367ABF" w:rsidR="00E16DCE" w:rsidRDefault="00E050BF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noProof/>
          <w:color w:val="000000"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5AA350" wp14:editId="531DD164">
                <wp:simplePos x="0" y="0"/>
                <wp:positionH relativeFrom="margin">
                  <wp:align>left</wp:align>
                </wp:positionH>
                <wp:positionV relativeFrom="paragraph">
                  <wp:posOffset>78105</wp:posOffset>
                </wp:positionV>
                <wp:extent cx="6181725" cy="3345180"/>
                <wp:effectExtent l="0" t="0" r="28575" b="26670"/>
                <wp:wrapNone/>
                <wp:docPr id="2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334518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C1DD06" w14:textId="77777777" w:rsidR="0067424F" w:rsidRDefault="0067424F" w:rsidP="0067424F">
                            <w:pPr>
                              <w:overflowPunct w:val="0"/>
                              <w:ind w:leftChars="38" w:left="320" w:hangingChars="100" w:hanging="240"/>
                              <w:textAlignment w:val="baseline"/>
                              <w:rPr>
                                <w:rFonts w:ascii="Times New Roman" w:hAnsi="Times New Roman" w:cs="ＭＳ 明朝"/>
                                <w:color w:val="FF0000"/>
                                <w:kern w:val="0"/>
                                <w:sz w:val="24"/>
                              </w:rPr>
                            </w:pPr>
                            <w:bookmarkStart w:id="0" w:name="_Hlk105427165"/>
                            <w:bookmarkStart w:id="1" w:name="_Hlk107318578"/>
                            <w:r w:rsidRPr="00134BE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※エリア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を絞ったなかでの候補地を記載</w:t>
                            </w:r>
                            <w:r w:rsidRPr="00134BE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して下さい。</w:t>
                            </w:r>
                          </w:p>
                          <w:p w14:paraId="5749172E" w14:textId="77777777" w:rsidR="0067424F" w:rsidRDefault="0067424F" w:rsidP="0067424F">
                            <w:pPr>
                              <w:overflowPunct w:val="0"/>
                              <w:ind w:leftChars="38" w:left="320" w:hangingChars="100" w:hanging="240"/>
                              <w:textAlignment w:val="baseline"/>
                              <w:rPr>
                                <w:rFonts w:ascii="Times New Roman" w:hAnsi="Times New Roman" w:cs="ＭＳ 明朝"/>
                                <w:color w:val="FF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 xml:space="preserve">　①農地以外の土地（未活用の宅地や雑種地等）⇒②白地農地（</w:t>
                            </w:r>
                            <w:bookmarkStart w:id="2" w:name="_Hlk105426195"/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農振農用地</w:t>
                            </w:r>
                            <w:bookmarkEnd w:id="2"/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でない農地）⇒③青地農地（</w:t>
                            </w:r>
                            <w:r w:rsidRPr="00C3249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農振農用地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）の順番で候補地を記載して下さい。</w:t>
                            </w:r>
                          </w:p>
                          <w:p w14:paraId="2A0B1E0C" w14:textId="77777777" w:rsidR="0067424F" w:rsidRDefault="0067424F" w:rsidP="0067424F">
                            <w:pPr>
                              <w:overflowPunct w:val="0"/>
                              <w:ind w:leftChars="38" w:left="320" w:hangingChars="100" w:hanging="240"/>
                              <w:textAlignment w:val="baseline"/>
                              <w:rPr>
                                <w:rFonts w:ascii="Times New Roman" w:hAnsi="Times New Roman" w:cs="ＭＳ 明朝"/>
                                <w:color w:val="FF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Pr="00AD18C1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上記の順番で３筆記載して下さい。</w:t>
                            </w:r>
                          </w:p>
                          <w:p w14:paraId="078C8024" w14:textId="77777777" w:rsidR="0067424F" w:rsidRDefault="0067424F" w:rsidP="0067424F">
                            <w:pPr>
                              <w:overflowPunct w:val="0"/>
                              <w:ind w:leftChars="138" w:left="290"/>
                              <w:textAlignment w:val="baseline"/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①の土地が３筆以上ある場合は、①の土地を３筆全て記載して下さい。</w:t>
                            </w:r>
                          </w:p>
                          <w:bookmarkEnd w:id="1"/>
                          <w:p w14:paraId="341C8706" w14:textId="77777777" w:rsidR="0067424F" w:rsidRDefault="0067424F" w:rsidP="0067424F">
                            <w:pPr>
                              <w:overflowPunct w:val="0"/>
                              <w:textAlignment w:val="baseline"/>
                              <w:rPr>
                                <w:rFonts w:ascii="Times New Roman" w:hAnsi="Times New Roman" w:cs="ＭＳ 明朝"/>
                                <w:color w:val="FF0000"/>
                                <w:kern w:val="0"/>
                                <w:sz w:val="24"/>
                              </w:rPr>
                            </w:pPr>
                          </w:p>
                          <w:p w14:paraId="4574AF85" w14:textId="77777777" w:rsidR="0067424F" w:rsidRPr="00134BEC" w:rsidRDefault="0067424F" w:rsidP="0067424F">
                            <w:pPr>
                              <w:overflowPunct w:val="0"/>
                              <w:textAlignment w:val="baseline"/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【</w:t>
                            </w:r>
                            <w:bookmarkEnd w:id="0"/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【</w:t>
                            </w:r>
                            <w:r w:rsidRPr="00C3249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記載例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】</w:t>
                            </w:r>
                          </w:p>
                          <w:p w14:paraId="287E5FF4" w14:textId="77777777" w:rsidR="0067424F" w:rsidRDefault="0067424F" w:rsidP="0067424F">
                            <w:pPr>
                              <w:overflowPunct w:val="0"/>
                              <w:ind w:leftChars="100" w:left="1410" w:hangingChars="500" w:hanging="1200"/>
                              <w:textAlignment w:val="baseline"/>
                              <w:rPr>
                                <w:rFonts w:ascii="Times New Roman" w:hAnsi="Times New Roman" w:cs="ＭＳ 明朝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 xml:space="preserve">候補地１　</w:t>
                            </w:r>
                            <w:bookmarkStart w:id="3" w:name="_Hlk105426633"/>
                            <w:r w:rsidRPr="004A7E57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周</w:t>
                            </w:r>
                            <w:bookmarkStart w:id="4" w:name="_Hlk102983374"/>
                            <w:r w:rsidRPr="004A7E57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辺の</w:t>
                            </w:r>
                            <w:r w:rsidRPr="00C3249C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〇〇番地</w:t>
                            </w:r>
                            <w:r w:rsidRPr="0073267E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宅地　○○</w:t>
                            </w:r>
                            <w:r w:rsidRPr="0073267E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㎡）</w:t>
                            </w:r>
                            <w:bookmarkEnd w:id="4"/>
                            <w:r w:rsidRPr="009845BD">
                              <w:rPr>
                                <w:rFonts w:hint="eastAsia"/>
                                <w:sz w:val="24"/>
                              </w:rPr>
                              <w:t>は、</w:t>
                            </w:r>
                            <w:bookmarkStart w:id="5" w:name="_Hlk107318052"/>
                            <w:bookmarkEnd w:id="3"/>
                            <w:r>
                              <w:rPr>
                                <w:rFonts w:hint="eastAsia"/>
                                <w:sz w:val="24"/>
                              </w:rPr>
                              <w:t>農地以外の土地であるが</w:t>
                            </w:r>
                            <w:r w:rsidRPr="009845BD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所有者に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利用計画があり、候補地から</w:t>
                            </w:r>
                            <w:r w:rsidRPr="005C0CA8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外れました。</w:t>
                            </w:r>
                            <w:bookmarkEnd w:id="5"/>
                          </w:p>
                          <w:p w14:paraId="1333D6EE" w14:textId="77777777" w:rsidR="0067424F" w:rsidRDefault="0067424F" w:rsidP="0067424F">
                            <w:pPr>
                              <w:overflowPunct w:val="0"/>
                              <w:ind w:leftChars="100" w:left="1410" w:hangingChars="500" w:hanging="1200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 xml:space="preserve">候補地２　</w:t>
                            </w:r>
                            <w:r w:rsidRPr="00C3249C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周辺の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〇〇番地（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雑種地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 xml:space="preserve">　○○㎡）</w:t>
                            </w:r>
                            <w:r w:rsidRPr="00C3249C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は、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農地以外の土地であるが</w:t>
                            </w:r>
                            <w:r w:rsidRPr="009845BD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所有者に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利用計画があり、候補地から</w:t>
                            </w:r>
                            <w:r w:rsidRPr="005C0CA8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外れました。</w:t>
                            </w:r>
                          </w:p>
                          <w:p w14:paraId="46C92048" w14:textId="77777777" w:rsidR="0067424F" w:rsidRDefault="0067424F" w:rsidP="0067424F">
                            <w:pPr>
                              <w:overflowPunct w:val="0"/>
                              <w:ind w:leftChars="100" w:left="1410" w:hangingChars="500" w:hanging="1200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 xml:space="preserve">候補地３　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周辺の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〇〇番地（畑（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白地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FF0000"/>
                                <w:kern w:val="0"/>
                                <w:sz w:val="24"/>
                              </w:rPr>
                              <w:t>農地）　○○㎡）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は、今後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、</w:t>
                            </w:r>
                            <w:r w:rsidRPr="00330E27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所有者に利用計画があり、候補地から外れました。</w:t>
                            </w:r>
                          </w:p>
                          <w:p w14:paraId="2CE8505C" w14:textId="77777777" w:rsidR="0067424F" w:rsidRDefault="0067424F" w:rsidP="0067424F">
                            <w:pPr>
                              <w:overflowPunct w:val="0"/>
                              <w:ind w:leftChars="100" w:left="210"/>
                              <w:textAlignment w:val="baseline"/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</w:pPr>
                            <w:bookmarkStart w:id="6" w:name="_Hlk106877938"/>
                            <w:r w:rsidRPr="0047610B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選定エリア内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周辺</w:t>
                            </w:r>
                            <w:r w:rsidRPr="0047610B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の他の土地は、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所有者に利用計画があるため</w:t>
                            </w:r>
                            <w:r w:rsidRPr="0047610B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、他に代替えする土地はありません。</w:t>
                            </w:r>
                            <w:bookmarkEnd w:id="6"/>
                          </w:p>
                          <w:p w14:paraId="675FA9F8" w14:textId="77777777" w:rsidR="005A5F45" w:rsidRPr="0067424F" w:rsidRDefault="005A5F45" w:rsidP="002B513B">
                            <w:pPr>
                              <w:overflowPunct w:val="0"/>
                              <w:ind w:leftChars="100" w:left="210"/>
                              <w:textAlignment w:val="baseline"/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</w:pPr>
                          </w:p>
                          <w:p w14:paraId="5C08730C" w14:textId="77777777" w:rsidR="005A5F45" w:rsidRPr="005A5F45" w:rsidRDefault="005A5F45" w:rsidP="00E16DCE">
                            <w:pPr>
                              <w:overflowPunct w:val="0"/>
                              <w:textAlignment w:val="baseline"/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AA350" id="AutoShape 36" o:spid="_x0000_s1028" type="#_x0000_t185" style="position:absolute;left:0;text-align:left;margin-left:0;margin-top:6.15pt;width:486.75pt;height:263.4pt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">
                <v:textbox inset="5.85pt,.7pt,5.85pt,.7pt">
                  <w:txbxContent>
                    <w:p w14:paraId="7BC1DD06" w14:textId="77777777" w:rsidR="0067424F" w:rsidRDefault="0067424F" w:rsidP="0067424F">
                      <w:pPr>
                        <w:overflowPunct w:val="0"/>
                        <w:ind w:leftChars="38" w:left="320" w:hangingChars="100" w:hanging="240"/>
                        <w:textAlignment w:val="baseline"/>
                        <w:rPr>
                          <w:rFonts w:ascii="Times New Roman" w:hAnsi="Times New Roman" w:cs="ＭＳ 明朝"/>
                          <w:color w:val="FF0000"/>
                          <w:kern w:val="0"/>
                          <w:sz w:val="24"/>
                        </w:rPr>
                      </w:pPr>
                      <w:bookmarkStart w:id="7" w:name="_Hlk105427165"/>
                      <w:bookmarkStart w:id="8" w:name="_Hlk107318578"/>
                      <w:r w:rsidRPr="00134BE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※エリア</w:t>
                      </w: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を絞ったなかでの候補地を記載</w:t>
                      </w:r>
                      <w:r w:rsidRPr="00134BE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して下さい。</w:t>
                      </w:r>
                    </w:p>
                    <w:p w14:paraId="5749172E" w14:textId="77777777" w:rsidR="0067424F" w:rsidRDefault="0067424F" w:rsidP="0067424F">
                      <w:pPr>
                        <w:overflowPunct w:val="0"/>
                        <w:ind w:leftChars="38" w:left="320" w:hangingChars="100" w:hanging="240"/>
                        <w:textAlignment w:val="baseline"/>
                        <w:rPr>
                          <w:rFonts w:ascii="Times New Roman" w:hAnsi="Times New Roman" w:cs="ＭＳ 明朝"/>
                          <w:color w:val="FF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 xml:space="preserve">　①農地以外の土地（未活用の宅地や雑種地等）⇒②白地農地（</w:t>
                      </w:r>
                      <w:bookmarkStart w:id="9" w:name="_Hlk105426195"/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農振農用地</w:t>
                      </w:r>
                      <w:bookmarkEnd w:id="9"/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でない農地）⇒③青地農地（</w:t>
                      </w:r>
                      <w:r w:rsidRPr="00C3249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農振農用地</w:t>
                      </w: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）の順番で候補地を記載して下さい。</w:t>
                      </w:r>
                    </w:p>
                    <w:p w14:paraId="2A0B1E0C" w14:textId="77777777" w:rsidR="0067424F" w:rsidRDefault="0067424F" w:rsidP="0067424F">
                      <w:pPr>
                        <w:overflowPunct w:val="0"/>
                        <w:ind w:leftChars="38" w:left="320" w:hangingChars="100" w:hanging="240"/>
                        <w:textAlignment w:val="baseline"/>
                        <w:rPr>
                          <w:rFonts w:ascii="Times New Roman" w:hAnsi="Times New Roman" w:cs="ＭＳ 明朝"/>
                          <w:color w:val="FF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 xml:space="preserve">　</w:t>
                      </w:r>
                      <w:r w:rsidRPr="00AD18C1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上記の順番で３筆記載して下さい。</w:t>
                      </w:r>
                    </w:p>
                    <w:p w14:paraId="078C8024" w14:textId="77777777" w:rsidR="0067424F" w:rsidRDefault="0067424F" w:rsidP="0067424F">
                      <w:pPr>
                        <w:overflowPunct w:val="0"/>
                        <w:ind w:leftChars="138" w:left="290"/>
                        <w:textAlignment w:val="baseline"/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①の土地が３筆以上ある場合は、①の土地を３筆全て記載して下さい。</w:t>
                      </w:r>
                    </w:p>
                    <w:bookmarkEnd w:id="8"/>
                    <w:p w14:paraId="341C8706" w14:textId="77777777" w:rsidR="0067424F" w:rsidRDefault="0067424F" w:rsidP="0067424F">
                      <w:pPr>
                        <w:overflowPunct w:val="0"/>
                        <w:textAlignment w:val="baseline"/>
                        <w:rPr>
                          <w:rFonts w:ascii="Times New Roman" w:hAnsi="Times New Roman" w:cs="ＭＳ 明朝"/>
                          <w:color w:val="FF0000"/>
                          <w:kern w:val="0"/>
                          <w:sz w:val="24"/>
                        </w:rPr>
                      </w:pPr>
                    </w:p>
                    <w:p w14:paraId="4574AF85" w14:textId="77777777" w:rsidR="0067424F" w:rsidRPr="00134BEC" w:rsidRDefault="0067424F" w:rsidP="0067424F">
                      <w:pPr>
                        <w:overflowPunct w:val="0"/>
                        <w:textAlignment w:val="baseline"/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【</w:t>
                      </w:r>
                      <w:bookmarkEnd w:id="7"/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【</w:t>
                      </w:r>
                      <w:r w:rsidRPr="00C3249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記載例</w:t>
                      </w: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】</w:t>
                      </w:r>
                    </w:p>
                    <w:p w14:paraId="287E5FF4" w14:textId="77777777" w:rsidR="0067424F" w:rsidRDefault="0067424F" w:rsidP="0067424F">
                      <w:pPr>
                        <w:overflowPunct w:val="0"/>
                        <w:ind w:leftChars="100" w:left="1410" w:hangingChars="500" w:hanging="1200"/>
                        <w:textAlignment w:val="baseline"/>
                        <w:rPr>
                          <w:rFonts w:ascii="Times New Roman" w:hAnsi="Times New Roman" w:cs="ＭＳ 明朝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 xml:space="preserve">候補地１　</w:t>
                      </w:r>
                      <w:bookmarkStart w:id="10" w:name="_Hlk105426633"/>
                      <w:r w:rsidRPr="004A7E57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周</w:t>
                      </w:r>
                      <w:bookmarkStart w:id="11" w:name="_Hlk102983374"/>
                      <w:r w:rsidRPr="004A7E57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辺の</w:t>
                      </w:r>
                      <w:r w:rsidRPr="00C3249C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〇〇番地</w:t>
                      </w:r>
                      <w:r w:rsidRPr="0073267E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（</w:t>
                      </w: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宅地　○○</w:t>
                      </w:r>
                      <w:r w:rsidRPr="0073267E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㎡）</w:t>
                      </w:r>
                      <w:bookmarkEnd w:id="11"/>
                      <w:r w:rsidRPr="009845BD">
                        <w:rPr>
                          <w:rFonts w:hint="eastAsia"/>
                          <w:sz w:val="24"/>
                        </w:rPr>
                        <w:t>は、</w:t>
                      </w:r>
                      <w:bookmarkStart w:id="12" w:name="_Hlk107318052"/>
                      <w:bookmarkEnd w:id="10"/>
                      <w:r>
                        <w:rPr>
                          <w:rFonts w:hint="eastAsia"/>
                          <w:sz w:val="24"/>
                        </w:rPr>
                        <w:t>農地以外の土地であるが</w:t>
                      </w:r>
                      <w:r w:rsidRPr="009845BD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所有者に</w:t>
                      </w: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利用計画があり、候補地から</w:t>
                      </w:r>
                      <w:r w:rsidRPr="005C0CA8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外れました。</w:t>
                      </w:r>
                      <w:bookmarkEnd w:id="12"/>
                    </w:p>
                    <w:p w14:paraId="1333D6EE" w14:textId="77777777" w:rsidR="0067424F" w:rsidRDefault="0067424F" w:rsidP="0067424F">
                      <w:pPr>
                        <w:overflowPunct w:val="0"/>
                        <w:ind w:leftChars="100" w:left="1410" w:hangingChars="500" w:hanging="1200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 xml:space="preserve">候補地２　</w:t>
                      </w:r>
                      <w:r w:rsidRPr="00C3249C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周辺の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〇〇番地（</w:t>
                      </w: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雑種地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 xml:space="preserve">　○○㎡）</w:t>
                      </w:r>
                      <w:r w:rsidRPr="00C3249C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は、</w:t>
                      </w:r>
                      <w:r>
                        <w:rPr>
                          <w:rFonts w:hint="eastAsia"/>
                          <w:sz w:val="24"/>
                        </w:rPr>
                        <w:t>農地以外の土地であるが</w:t>
                      </w:r>
                      <w:r w:rsidRPr="009845BD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所有者に</w:t>
                      </w: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利用計画があり、候補地から</w:t>
                      </w:r>
                      <w:r w:rsidRPr="005C0CA8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外れました。</w:t>
                      </w:r>
                    </w:p>
                    <w:p w14:paraId="46C92048" w14:textId="77777777" w:rsidR="0067424F" w:rsidRDefault="0067424F" w:rsidP="0067424F">
                      <w:pPr>
                        <w:overflowPunct w:val="0"/>
                        <w:ind w:leftChars="100" w:left="1410" w:hangingChars="500" w:hanging="1200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 xml:space="preserve">候補地３　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周辺の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〇〇番地（畑（</w:t>
                      </w:r>
                      <w:r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白地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FF0000"/>
                          <w:kern w:val="0"/>
                          <w:sz w:val="24"/>
                        </w:rPr>
                        <w:t>農地）　○○㎡）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は、今後</w:t>
                      </w: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、</w:t>
                      </w:r>
                      <w:r w:rsidRPr="00330E27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所有者に利用計画があり、候補地から外れました。</w:t>
                      </w:r>
                    </w:p>
                    <w:p w14:paraId="2CE8505C" w14:textId="77777777" w:rsidR="0067424F" w:rsidRDefault="0067424F" w:rsidP="0067424F">
                      <w:pPr>
                        <w:overflowPunct w:val="0"/>
                        <w:ind w:leftChars="100" w:left="210"/>
                        <w:textAlignment w:val="baseline"/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</w:pPr>
                      <w:bookmarkStart w:id="13" w:name="_Hlk106877938"/>
                      <w:r w:rsidRPr="0047610B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選定エリア内</w:t>
                      </w: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周辺</w:t>
                      </w:r>
                      <w:r w:rsidRPr="0047610B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の他の土地は、</w:t>
                      </w:r>
                      <w:r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所有者に利用計画があるため</w:t>
                      </w:r>
                      <w:r w:rsidRPr="0047610B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、他に代替えする土地はありません。</w:t>
                      </w:r>
                      <w:bookmarkEnd w:id="13"/>
                    </w:p>
                    <w:p w14:paraId="675FA9F8" w14:textId="77777777" w:rsidR="005A5F45" w:rsidRPr="0067424F" w:rsidRDefault="005A5F45" w:rsidP="002B513B">
                      <w:pPr>
                        <w:overflowPunct w:val="0"/>
                        <w:ind w:leftChars="100" w:left="210"/>
                        <w:textAlignment w:val="baseline"/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</w:pPr>
                    </w:p>
                    <w:p w14:paraId="5C08730C" w14:textId="77777777" w:rsidR="005A5F45" w:rsidRPr="005A5F45" w:rsidRDefault="005A5F45" w:rsidP="00E16DCE">
                      <w:pPr>
                        <w:overflowPunct w:val="0"/>
                        <w:textAlignment w:val="baseline"/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11859E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76400438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10EEC212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3297EB68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092EB779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60414365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42C35A80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5B73AE0D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7FE9027C" w14:textId="77777777" w:rsidR="00E16DCE" w:rsidRPr="007873B3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2911401E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15D57620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39215815" w14:textId="77777777" w:rsidR="000B59E1" w:rsidRDefault="000B59E1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4F3CE8C8" w14:textId="77777777" w:rsidR="00660FE6" w:rsidRDefault="00660FE6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</w:p>
    <w:p w14:paraId="6EBB219C" w14:textId="77777777" w:rsidR="00660FE6" w:rsidRPr="007873B3" w:rsidRDefault="00660FE6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1C055F86" w14:textId="77777777" w:rsidR="009D4459" w:rsidRDefault="009D4459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152E6948" w14:textId="77777777" w:rsidR="002B513B" w:rsidRDefault="002B513B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30899B37" w14:textId="4F52B0BF" w:rsidR="002B513B" w:rsidRDefault="002B513B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32536FF8" w14:textId="45FB5C1A" w:rsidR="00E050BF" w:rsidRDefault="00E050BF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57093792" w14:textId="17A5CBFC" w:rsidR="00E050BF" w:rsidRDefault="00E050BF" w:rsidP="00E16DCE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 w:val="24"/>
        </w:rPr>
      </w:pPr>
    </w:p>
    <w:p w14:paraId="4E8F4442" w14:textId="77777777" w:rsidR="00E050BF" w:rsidRDefault="00E050BF" w:rsidP="00E16DCE">
      <w:pPr>
        <w:overflowPunct w:val="0"/>
        <w:textAlignment w:val="baseline"/>
        <w:rPr>
          <w:rFonts w:ascii="Times New Roman" w:hAnsi="Times New Roman" w:cs="ＭＳ 明朝" w:hint="eastAsia"/>
          <w:color w:val="000000"/>
          <w:kern w:val="0"/>
          <w:sz w:val="24"/>
        </w:rPr>
      </w:pPr>
    </w:p>
    <w:p w14:paraId="2A145F54" w14:textId="77777777" w:rsidR="00E16DCE" w:rsidRPr="007873B3" w:rsidRDefault="00E16DCE" w:rsidP="00E16DCE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 w:val="24"/>
        </w:rPr>
      </w:pPr>
      <w:r w:rsidRPr="007873B3">
        <w:rPr>
          <w:rFonts w:ascii="Times New Roman" w:hAnsi="Times New Roman" w:cs="ＭＳ 明朝" w:hint="eastAsia"/>
          <w:color w:val="000000"/>
          <w:kern w:val="0"/>
          <w:sz w:val="24"/>
        </w:rPr>
        <w:t>３．当該申請土地の状況</w:t>
      </w:r>
    </w:p>
    <w:p w14:paraId="6A99E4E4" w14:textId="3D9708C9" w:rsidR="00E16DCE" w:rsidRDefault="00E050BF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  <w:r>
        <w:rPr>
          <w:rFonts w:ascii="Times New Roman" w:hAnsi="Times New Roman" w:cs="ＭＳ 明朝" w:hint="eastAsia"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37DE52" wp14:editId="211BABB5">
                <wp:simplePos x="0" y="0"/>
                <wp:positionH relativeFrom="column">
                  <wp:posOffset>74930</wp:posOffset>
                </wp:positionH>
                <wp:positionV relativeFrom="paragraph">
                  <wp:posOffset>83820</wp:posOffset>
                </wp:positionV>
                <wp:extent cx="6181725" cy="916305"/>
                <wp:effectExtent l="0" t="0" r="0" b="0"/>
                <wp:wrapNone/>
                <wp:docPr id="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91630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5A3AC3" w14:textId="77777777" w:rsidR="00E16DCE" w:rsidRDefault="00E16DCE" w:rsidP="00E16DCE">
                            <w:pPr>
                              <w:overflowPunct w:val="0"/>
                              <w:textAlignment w:val="baseline"/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</w:pPr>
                          </w:p>
                          <w:p w14:paraId="228D4BA5" w14:textId="77777777" w:rsidR="00E16DCE" w:rsidRPr="00BD068F" w:rsidRDefault="00155728" w:rsidP="00155728">
                            <w:pPr>
                              <w:overflowPunct w:val="0"/>
                              <w:ind w:leftChars="114" w:left="239"/>
                              <w:textAlignment w:val="baseline"/>
                              <w:rPr>
                                <w:rFonts w:ascii="Times New Roman" w:hAnsi="Times New Roman" w:cs="ＭＳ 明朝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申請地　　　　　番地</w:t>
                            </w:r>
                            <w:r w:rsidRPr="006705BE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（　㎡）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は青字農地であるが、隣接する土地の利用状況は○○</w:t>
                            </w:r>
                            <w:r w:rsidRPr="00AE79B0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のため、周辺農地への支障が無いこと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から</w:t>
                            </w:r>
                            <w:r w:rsidRPr="00AE79B0"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候補地として選定し</w:t>
                            </w:r>
                            <w:r>
                              <w:rPr>
                                <w:rFonts w:ascii="Times New Roman" w:hAnsi="Times New Roman" w:cs="ＭＳ 明朝" w:hint="eastAsia"/>
                                <w:kern w:val="0"/>
                                <w:sz w:val="24"/>
                              </w:rPr>
                              <w:t>まし</w:t>
                            </w:r>
                            <w:r w:rsidRPr="007873B3">
                              <w:rPr>
                                <w:rFonts w:ascii="Times New Roman" w:hAnsi="Times New Roman" w:cs="ＭＳ 明朝" w:hint="eastAsia"/>
                                <w:color w:val="000000"/>
                                <w:kern w:val="0"/>
                                <w:sz w:val="24"/>
                              </w:rPr>
                              <w:t>た。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7DE52" id="AutoShape 37" o:spid="_x0000_s1029" type="#_x0000_t185" style="position:absolute;left:0;text-align:left;margin-left:5.9pt;margin-top:6.6pt;width:486.75pt;height:7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">
                <v:textbox inset="5.85pt,.7pt,5.85pt,.7pt">
                  <w:txbxContent>
                    <w:p w14:paraId="6A5A3AC3" w14:textId="77777777" w:rsidR="00E16DCE" w:rsidRDefault="00E16DCE" w:rsidP="00E16DCE">
                      <w:pPr>
                        <w:overflowPunct w:val="0"/>
                        <w:textAlignment w:val="baseline"/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</w:pPr>
                    </w:p>
                    <w:p w14:paraId="228D4BA5" w14:textId="77777777" w:rsidR="00E16DCE" w:rsidRPr="00BD068F" w:rsidRDefault="00155728" w:rsidP="00155728">
                      <w:pPr>
                        <w:overflowPunct w:val="0"/>
                        <w:ind w:leftChars="114" w:left="239"/>
                        <w:textAlignment w:val="baseline"/>
                        <w:rPr>
                          <w:rFonts w:ascii="Times New Roman" w:hAnsi="Times New Roman" w:cs="ＭＳ 明朝"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申請地　　　　　番地</w:t>
                      </w:r>
                      <w:r w:rsidRPr="006705BE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（　㎡）</w:t>
                      </w: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は青字農地であるが、隣接する土地の利用状況は○○</w:t>
                      </w:r>
                      <w:r w:rsidRPr="00AE79B0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のため、周辺農地への支障が無いこと</w:t>
                      </w: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から</w:t>
                      </w:r>
                      <w:r w:rsidRPr="00AE79B0"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候補地として選定し</w:t>
                      </w:r>
                      <w:r>
                        <w:rPr>
                          <w:rFonts w:ascii="Times New Roman" w:hAnsi="Times New Roman" w:cs="ＭＳ 明朝" w:hint="eastAsia"/>
                          <w:kern w:val="0"/>
                          <w:sz w:val="24"/>
                        </w:rPr>
                        <w:t>まし</w:t>
                      </w:r>
                      <w:r w:rsidRPr="007873B3">
                        <w:rPr>
                          <w:rFonts w:ascii="Times New Roman" w:hAnsi="Times New Roman" w:cs="ＭＳ 明朝" w:hint="eastAsia"/>
                          <w:color w:val="000000"/>
                          <w:kern w:val="0"/>
                          <w:sz w:val="24"/>
                        </w:rPr>
                        <w:t>た。</w:t>
                      </w:r>
                    </w:p>
                  </w:txbxContent>
                </v:textbox>
              </v:shape>
            </w:pict>
          </mc:Fallback>
        </mc:AlternateContent>
      </w:r>
    </w:p>
    <w:p w14:paraId="2CEEF4B1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662DF96C" w14:textId="77777777" w:rsidR="00E16DCE" w:rsidRDefault="00E16DCE" w:rsidP="00E16DCE">
      <w:pPr>
        <w:overflowPunct w:val="0"/>
        <w:textAlignment w:val="baseline"/>
        <w:rPr>
          <w:rFonts w:ascii="ＭＳ 明朝" w:hAnsi="Times New Roman" w:hint="eastAsia"/>
          <w:color w:val="000000"/>
          <w:spacing w:val="2"/>
          <w:kern w:val="0"/>
          <w:sz w:val="24"/>
        </w:rPr>
      </w:pPr>
    </w:p>
    <w:p w14:paraId="0CC69D3F" w14:textId="77777777" w:rsidR="0004795B" w:rsidRPr="00066275" w:rsidRDefault="0004795B" w:rsidP="00066275">
      <w:pPr>
        <w:overflowPunct w:val="0"/>
        <w:textAlignment w:val="baseline"/>
        <w:rPr>
          <w:rFonts w:ascii="Times New Roman" w:hAnsi="Times New Roman" w:cs="ＭＳ 明朝"/>
          <w:kern w:val="0"/>
          <w:sz w:val="24"/>
        </w:rPr>
      </w:pPr>
    </w:p>
    <w:sectPr w:rsidR="0004795B" w:rsidRPr="00066275" w:rsidSect="000A13B6">
      <w:headerReference w:type="default" r:id="rId8"/>
      <w:footerReference w:type="even" r:id="rId9"/>
      <w:footerReference w:type="default" r:id="rId10"/>
      <w:pgSz w:w="11906" w:h="16838"/>
      <w:pgMar w:top="1134" w:right="1134" w:bottom="1247" w:left="1134" w:header="720" w:footer="720" w:gutter="0"/>
      <w:pgNumType w:fmt="numberInDash" w:start="3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08246" w14:textId="77777777" w:rsidR="0036495E" w:rsidRDefault="0036495E">
      <w:r>
        <w:separator/>
      </w:r>
    </w:p>
  </w:endnote>
  <w:endnote w:type="continuationSeparator" w:id="0">
    <w:p w14:paraId="2771AC30" w14:textId="77777777" w:rsidR="0036495E" w:rsidRDefault="0036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51645" w14:textId="77777777" w:rsidR="00930B9E" w:rsidRDefault="00930B9E" w:rsidP="005A0DC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7F44707" w14:textId="77777777" w:rsidR="00930B9E" w:rsidRDefault="00930B9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D9D4" w14:textId="77777777" w:rsidR="00930B9E" w:rsidRDefault="00930B9E" w:rsidP="005A0DC4">
    <w:pPr>
      <w:pStyle w:val="a4"/>
      <w:framePr w:wrap="around" w:vAnchor="text" w:hAnchor="margin" w:xAlign="center" w:y="1"/>
      <w:rPr>
        <w:rStyle w:val="a5"/>
        <w:rFonts w:hint="eastAsia"/>
      </w:rPr>
    </w:pPr>
  </w:p>
  <w:p w14:paraId="21CC4780" w14:textId="77777777" w:rsidR="00930B9E" w:rsidRDefault="00930B9E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8DAB6" w14:textId="77777777" w:rsidR="0036495E" w:rsidRDefault="0036495E">
      <w:r>
        <w:separator/>
      </w:r>
    </w:p>
  </w:footnote>
  <w:footnote w:type="continuationSeparator" w:id="0">
    <w:p w14:paraId="573C085B" w14:textId="77777777" w:rsidR="0036495E" w:rsidRDefault="0036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71496" w14:textId="77777777" w:rsidR="00930B9E" w:rsidRPr="006B0E12" w:rsidRDefault="00930B9E" w:rsidP="00347110">
    <w:pPr>
      <w:ind w:right="800"/>
      <w:rPr>
        <w:rFonts w:ascii="ＭＳ ゴシック" w:eastAsia="ＭＳ ゴシック" w:hAnsi="ＭＳ ゴシック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2252B"/>
    <w:multiLevelType w:val="hybridMultilevel"/>
    <w:tmpl w:val="0FBCE6B8"/>
    <w:lvl w:ilvl="0" w:tplc="393E49C8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B1"/>
    <w:rsid w:val="00023214"/>
    <w:rsid w:val="00031A4D"/>
    <w:rsid w:val="00046147"/>
    <w:rsid w:val="00046DF3"/>
    <w:rsid w:val="0004795B"/>
    <w:rsid w:val="00052399"/>
    <w:rsid w:val="0006293A"/>
    <w:rsid w:val="00066275"/>
    <w:rsid w:val="00090057"/>
    <w:rsid w:val="00095240"/>
    <w:rsid w:val="000975C7"/>
    <w:rsid w:val="00097DE7"/>
    <w:rsid w:val="000A084F"/>
    <w:rsid w:val="000A13B6"/>
    <w:rsid w:val="000A7BC6"/>
    <w:rsid w:val="000B59E1"/>
    <w:rsid w:val="000C52BA"/>
    <w:rsid w:val="000C5E0B"/>
    <w:rsid w:val="000D7BAE"/>
    <w:rsid w:val="001003F2"/>
    <w:rsid w:val="00103AB0"/>
    <w:rsid w:val="00106299"/>
    <w:rsid w:val="001069F7"/>
    <w:rsid w:val="001074FE"/>
    <w:rsid w:val="00120A4E"/>
    <w:rsid w:val="00127083"/>
    <w:rsid w:val="00141316"/>
    <w:rsid w:val="00145C0F"/>
    <w:rsid w:val="0015052E"/>
    <w:rsid w:val="00155728"/>
    <w:rsid w:val="001619D8"/>
    <w:rsid w:val="001631FE"/>
    <w:rsid w:val="001653B8"/>
    <w:rsid w:val="00166EED"/>
    <w:rsid w:val="001711FA"/>
    <w:rsid w:val="00172C1D"/>
    <w:rsid w:val="00194204"/>
    <w:rsid w:val="001B1231"/>
    <w:rsid w:val="001C21A4"/>
    <w:rsid w:val="002048A9"/>
    <w:rsid w:val="00216524"/>
    <w:rsid w:val="002204F6"/>
    <w:rsid w:val="00230FD0"/>
    <w:rsid w:val="00235EA3"/>
    <w:rsid w:val="002439D6"/>
    <w:rsid w:val="00250BB0"/>
    <w:rsid w:val="002533D1"/>
    <w:rsid w:val="00255008"/>
    <w:rsid w:val="00275D41"/>
    <w:rsid w:val="00277117"/>
    <w:rsid w:val="00283895"/>
    <w:rsid w:val="00283AE7"/>
    <w:rsid w:val="00284A5A"/>
    <w:rsid w:val="00295A75"/>
    <w:rsid w:val="002A2178"/>
    <w:rsid w:val="002A7F7A"/>
    <w:rsid w:val="002B2A4E"/>
    <w:rsid w:val="002B32B2"/>
    <w:rsid w:val="002B513B"/>
    <w:rsid w:val="002B6B75"/>
    <w:rsid w:val="002B6DC7"/>
    <w:rsid w:val="002C4A2F"/>
    <w:rsid w:val="002D08FB"/>
    <w:rsid w:val="002D3F0E"/>
    <w:rsid w:val="002F6865"/>
    <w:rsid w:val="00302CD6"/>
    <w:rsid w:val="00303E60"/>
    <w:rsid w:val="003219F8"/>
    <w:rsid w:val="0033461D"/>
    <w:rsid w:val="00347110"/>
    <w:rsid w:val="0036495E"/>
    <w:rsid w:val="0036567B"/>
    <w:rsid w:val="0036594D"/>
    <w:rsid w:val="00365E61"/>
    <w:rsid w:val="003719FB"/>
    <w:rsid w:val="00383C80"/>
    <w:rsid w:val="00384886"/>
    <w:rsid w:val="003969C5"/>
    <w:rsid w:val="003A3B32"/>
    <w:rsid w:val="003A4C25"/>
    <w:rsid w:val="003C0A9F"/>
    <w:rsid w:val="003C142A"/>
    <w:rsid w:val="003C40CB"/>
    <w:rsid w:val="003E48C2"/>
    <w:rsid w:val="003F2929"/>
    <w:rsid w:val="00413623"/>
    <w:rsid w:val="004168B2"/>
    <w:rsid w:val="00420395"/>
    <w:rsid w:val="004675D6"/>
    <w:rsid w:val="00473E7B"/>
    <w:rsid w:val="00480A97"/>
    <w:rsid w:val="00484B0B"/>
    <w:rsid w:val="00495C75"/>
    <w:rsid w:val="004A2B5A"/>
    <w:rsid w:val="004A56B4"/>
    <w:rsid w:val="004A5E3E"/>
    <w:rsid w:val="004A7E57"/>
    <w:rsid w:val="004B6AE0"/>
    <w:rsid w:val="004B6B61"/>
    <w:rsid w:val="004B7715"/>
    <w:rsid w:val="004E0F73"/>
    <w:rsid w:val="004E293D"/>
    <w:rsid w:val="00502EBE"/>
    <w:rsid w:val="00505FBE"/>
    <w:rsid w:val="005224F4"/>
    <w:rsid w:val="005417BC"/>
    <w:rsid w:val="005446F5"/>
    <w:rsid w:val="00563389"/>
    <w:rsid w:val="00567ACF"/>
    <w:rsid w:val="00574D2B"/>
    <w:rsid w:val="005760B8"/>
    <w:rsid w:val="00583510"/>
    <w:rsid w:val="00592DF7"/>
    <w:rsid w:val="00597A23"/>
    <w:rsid w:val="00597CC6"/>
    <w:rsid w:val="005A0DC4"/>
    <w:rsid w:val="005A367A"/>
    <w:rsid w:val="005A4FEE"/>
    <w:rsid w:val="005A5F45"/>
    <w:rsid w:val="005A683B"/>
    <w:rsid w:val="005B2583"/>
    <w:rsid w:val="005B7A2A"/>
    <w:rsid w:val="005C088A"/>
    <w:rsid w:val="005C2656"/>
    <w:rsid w:val="005C7F06"/>
    <w:rsid w:val="005D016A"/>
    <w:rsid w:val="005D18B4"/>
    <w:rsid w:val="005D6903"/>
    <w:rsid w:val="005E1BA1"/>
    <w:rsid w:val="005E5B7A"/>
    <w:rsid w:val="00602A2B"/>
    <w:rsid w:val="00607EBF"/>
    <w:rsid w:val="0061480C"/>
    <w:rsid w:val="00634F57"/>
    <w:rsid w:val="006376D6"/>
    <w:rsid w:val="006450EF"/>
    <w:rsid w:val="006529EB"/>
    <w:rsid w:val="00660FE6"/>
    <w:rsid w:val="0067424F"/>
    <w:rsid w:val="0067544F"/>
    <w:rsid w:val="00677359"/>
    <w:rsid w:val="00680626"/>
    <w:rsid w:val="00680EC6"/>
    <w:rsid w:val="006A31CB"/>
    <w:rsid w:val="006B0E12"/>
    <w:rsid w:val="006B311E"/>
    <w:rsid w:val="006B6CB9"/>
    <w:rsid w:val="006D2689"/>
    <w:rsid w:val="006D2694"/>
    <w:rsid w:val="006D765D"/>
    <w:rsid w:val="006E3B86"/>
    <w:rsid w:val="006F144F"/>
    <w:rsid w:val="006F5A04"/>
    <w:rsid w:val="007249FA"/>
    <w:rsid w:val="007427BB"/>
    <w:rsid w:val="00745DF7"/>
    <w:rsid w:val="00753B00"/>
    <w:rsid w:val="00764161"/>
    <w:rsid w:val="0077016E"/>
    <w:rsid w:val="00786886"/>
    <w:rsid w:val="007873B3"/>
    <w:rsid w:val="00791C17"/>
    <w:rsid w:val="00791E1E"/>
    <w:rsid w:val="00797CCA"/>
    <w:rsid w:val="007A531A"/>
    <w:rsid w:val="007A5662"/>
    <w:rsid w:val="007B163C"/>
    <w:rsid w:val="007B441A"/>
    <w:rsid w:val="007B5F60"/>
    <w:rsid w:val="007B79B2"/>
    <w:rsid w:val="007C1E34"/>
    <w:rsid w:val="007C47FA"/>
    <w:rsid w:val="007D213A"/>
    <w:rsid w:val="007D7112"/>
    <w:rsid w:val="007E188F"/>
    <w:rsid w:val="007E7630"/>
    <w:rsid w:val="007F4581"/>
    <w:rsid w:val="007F6B0E"/>
    <w:rsid w:val="007F73F8"/>
    <w:rsid w:val="008160EE"/>
    <w:rsid w:val="00822600"/>
    <w:rsid w:val="008235C1"/>
    <w:rsid w:val="00841C06"/>
    <w:rsid w:val="00843A64"/>
    <w:rsid w:val="00844297"/>
    <w:rsid w:val="00865715"/>
    <w:rsid w:val="0088313B"/>
    <w:rsid w:val="00887C66"/>
    <w:rsid w:val="008A3A66"/>
    <w:rsid w:val="008A426E"/>
    <w:rsid w:val="008B2539"/>
    <w:rsid w:val="008B5FE4"/>
    <w:rsid w:val="008B75F5"/>
    <w:rsid w:val="008C0BD8"/>
    <w:rsid w:val="008C20C0"/>
    <w:rsid w:val="008C5CB3"/>
    <w:rsid w:val="008E2F06"/>
    <w:rsid w:val="008E6AC6"/>
    <w:rsid w:val="008E6F56"/>
    <w:rsid w:val="008F5A03"/>
    <w:rsid w:val="00912286"/>
    <w:rsid w:val="00930B9E"/>
    <w:rsid w:val="0093162E"/>
    <w:rsid w:val="00934E8D"/>
    <w:rsid w:val="00935931"/>
    <w:rsid w:val="009548D9"/>
    <w:rsid w:val="00964420"/>
    <w:rsid w:val="00973984"/>
    <w:rsid w:val="00977B92"/>
    <w:rsid w:val="00980E8F"/>
    <w:rsid w:val="00981ED8"/>
    <w:rsid w:val="009845BD"/>
    <w:rsid w:val="00985AA0"/>
    <w:rsid w:val="009A0651"/>
    <w:rsid w:val="009A0F9B"/>
    <w:rsid w:val="009A5E8D"/>
    <w:rsid w:val="009A62D1"/>
    <w:rsid w:val="009D4459"/>
    <w:rsid w:val="009E08C9"/>
    <w:rsid w:val="009E0977"/>
    <w:rsid w:val="009E5AE1"/>
    <w:rsid w:val="009E747D"/>
    <w:rsid w:val="009F7458"/>
    <w:rsid w:val="00A063D0"/>
    <w:rsid w:val="00A07613"/>
    <w:rsid w:val="00A12F19"/>
    <w:rsid w:val="00A1390F"/>
    <w:rsid w:val="00A17CF2"/>
    <w:rsid w:val="00A22143"/>
    <w:rsid w:val="00A23089"/>
    <w:rsid w:val="00A25596"/>
    <w:rsid w:val="00A33993"/>
    <w:rsid w:val="00A3678A"/>
    <w:rsid w:val="00A37EB1"/>
    <w:rsid w:val="00A901CB"/>
    <w:rsid w:val="00AA6482"/>
    <w:rsid w:val="00AA7D30"/>
    <w:rsid w:val="00AB3F4B"/>
    <w:rsid w:val="00AB6C48"/>
    <w:rsid w:val="00AC0CA4"/>
    <w:rsid w:val="00AC606C"/>
    <w:rsid w:val="00AC7BC1"/>
    <w:rsid w:val="00AE462B"/>
    <w:rsid w:val="00AE79B0"/>
    <w:rsid w:val="00AF4184"/>
    <w:rsid w:val="00AF57CC"/>
    <w:rsid w:val="00B01DCB"/>
    <w:rsid w:val="00B0372C"/>
    <w:rsid w:val="00B120D0"/>
    <w:rsid w:val="00B1310A"/>
    <w:rsid w:val="00B27513"/>
    <w:rsid w:val="00B34669"/>
    <w:rsid w:val="00B401EA"/>
    <w:rsid w:val="00B572EF"/>
    <w:rsid w:val="00B60714"/>
    <w:rsid w:val="00B60D59"/>
    <w:rsid w:val="00B64E0C"/>
    <w:rsid w:val="00B7109E"/>
    <w:rsid w:val="00B8069A"/>
    <w:rsid w:val="00B91CC2"/>
    <w:rsid w:val="00B91DE4"/>
    <w:rsid w:val="00BB2571"/>
    <w:rsid w:val="00BB3730"/>
    <w:rsid w:val="00BD01D2"/>
    <w:rsid w:val="00BD068F"/>
    <w:rsid w:val="00C146C3"/>
    <w:rsid w:val="00C15D8E"/>
    <w:rsid w:val="00C2065B"/>
    <w:rsid w:val="00C260DA"/>
    <w:rsid w:val="00C847C5"/>
    <w:rsid w:val="00CC0E7D"/>
    <w:rsid w:val="00CC381E"/>
    <w:rsid w:val="00CC4D0D"/>
    <w:rsid w:val="00CC6BB7"/>
    <w:rsid w:val="00CD254A"/>
    <w:rsid w:val="00CE5A5D"/>
    <w:rsid w:val="00CF023F"/>
    <w:rsid w:val="00CF2A24"/>
    <w:rsid w:val="00CF614D"/>
    <w:rsid w:val="00CF6458"/>
    <w:rsid w:val="00CF6ECD"/>
    <w:rsid w:val="00D0170F"/>
    <w:rsid w:val="00D14CFD"/>
    <w:rsid w:val="00D2182B"/>
    <w:rsid w:val="00D23A9B"/>
    <w:rsid w:val="00D43659"/>
    <w:rsid w:val="00D77971"/>
    <w:rsid w:val="00D84543"/>
    <w:rsid w:val="00D91BF3"/>
    <w:rsid w:val="00D96625"/>
    <w:rsid w:val="00DA438E"/>
    <w:rsid w:val="00DB07FF"/>
    <w:rsid w:val="00DB1659"/>
    <w:rsid w:val="00DB5391"/>
    <w:rsid w:val="00DD0BA6"/>
    <w:rsid w:val="00DD2639"/>
    <w:rsid w:val="00DD4DFD"/>
    <w:rsid w:val="00DD6D2A"/>
    <w:rsid w:val="00DD7D6B"/>
    <w:rsid w:val="00DE54C5"/>
    <w:rsid w:val="00DF34BC"/>
    <w:rsid w:val="00DF632F"/>
    <w:rsid w:val="00E014BF"/>
    <w:rsid w:val="00E03413"/>
    <w:rsid w:val="00E050BF"/>
    <w:rsid w:val="00E15ACC"/>
    <w:rsid w:val="00E16DCE"/>
    <w:rsid w:val="00E20803"/>
    <w:rsid w:val="00E25C8F"/>
    <w:rsid w:val="00E431CD"/>
    <w:rsid w:val="00E5052A"/>
    <w:rsid w:val="00E50D67"/>
    <w:rsid w:val="00E56F30"/>
    <w:rsid w:val="00E616BE"/>
    <w:rsid w:val="00E70154"/>
    <w:rsid w:val="00E704EF"/>
    <w:rsid w:val="00E77460"/>
    <w:rsid w:val="00EA0F68"/>
    <w:rsid w:val="00EA2756"/>
    <w:rsid w:val="00EA45E7"/>
    <w:rsid w:val="00EA67C6"/>
    <w:rsid w:val="00EB6DE6"/>
    <w:rsid w:val="00EC32AB"/>
    <w:rsid w:val="00EE1F3E"/>
    <w:rsid w:val="00EE2932"/>
    <w:rsid w:val="00EF0EE9"/>
    <w:rsid w:val="00F016D7"/>
    <w:rsid w:val="00F1106A"/>
    <w:rsid w:val="00F138C9"/>
    <w:rsid w:val="00F343FE"/>
    <w:rsid w:val="00F360DF"/>
    <w:rsid w:val="00F40CDD"/>
    <w:rsid w:val="00F41786"/>
    <w:rsid w:val="00F44790"/>
    <w:rsid w:val="00F52A11"/>
    <w:rsid w:val="00F612A1"/>
    <w:rsid w:val="00F66706"/>
    <w:rsid w:val="00F67E66"/>
    <w:rsid w:val="00F73982"/>
    <w:rsid w:val="00F905E8"/>
    <w:rsid w:val="00F91906"/>
    <w:rsid w:val="00F946E4"/>
    <w:rsid w:val="00F96399"/>
    <w:rsid w:val="00FA08F1"/>
    <w:rsid w:val="00FA33FE"/>
    <w:rsid w:val="00FD7CF8"/>
    <w:rsid w:val="00FE439B"/>
    <w:rsid w:val="00FF0B34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2C6BAA1"/>
  <w15:chartTrackingRefBased/>
  <w15:docId w15:val="{25CBA4B3-9EE1-4748-8656-18E88188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6" w:lineRule="exact"/>
      <w:jc w:val="both"/>
    </w:pPr>
    <w:rPr>
      <w:rFonts w:cs="ＭＳ 明朝"/>
      <w:spacing w:val="4"/>
      <w:sz w:val="24"/>
      <w:szCs w:val="24"/>
    </w:rPr>
  </w:style>
  <w:style w:type="paragraph" w:styleId="a4">
    <w:name w:val="footer"/>
    <w:basedOn w:val="a"/>
    <w:rsid w:val="003C40CB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C40CB"/>
  </w:style>
  <w:style w:type="paragraph" w:styleId="a6">
    <w:name w:val="header"/>
    <w:basedOn w:val="a"/>
    <w:rsid w:val="00AC0CA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F360D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360DF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Quote"/>
    <w:basedOn w:val="a"/>
    <w:next w:val="a"/>
    <w:link w:val="aa"/>
    <w:uiPriority w:val="29"/>
    <w:qFormat/>
    <w:rsid w:val="007C47FA"/>
    <w:rPr>
      <w:i/>
      <w:iCs/>
      <w:color w:val="000000"/>
    </w:rPr>
  </w:style>
  <w:style w:type="character" w:customStyle="1" w:styleId="aa">
    <w:name w:val="引用文 (文字)"/>
    <w:link w:val="a9"/>
    <w:uiPriority w:val="29"/>
    <w:rsid w:val="007C47FA"/>
    <w:rPr>
      <w:i/>
      <w:iCs/>
      <w:color w:val="000000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3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A7818-7192-4A7E-A095-BFB6B3A3B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0</TotalTime>
  <Pages>2</Pages>
  <Words>85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山梨県</dc:creator>
  <cp:keywords/>
  <cp:lastModifiedBy>小佐野才史</cp:lastModifiedBy>
  <cp:revision>2</cp:revision>
  <cp:lastPrinted>2026-07-08T07:40:00Z</cp:lastPrinted>
  <dcterms:created xsi:type="dcterms:W3CDTF">2026-07-15T23:53:00Z</dcterms:created>
  <dcterms:modified xsi:type="dcterms:W3CDTF">2026-07-15T23:53:00Z</dcterms:modified>
</cp:coreProperties>
</file>