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E69FC" w14:textId="77777777" w:rsidR="00882FCE" w:rsidRDefault="007E1F98" w:rsidP="00882FCE">
      <w:pPr>
        <w:overflowPunct w:val="0"/>
        <w:spacing w:line="360" w:lineRule="exact"/>
        <w:textAlignment w:val="baseline"/>
        <w:rPr>
          <w:rFonts w:ascii="HGSｺﾞｼｯｸM" w:eastAsia="HGSｺﾞｼｯｸM" w:hAnsi="ＭＳ ゴシック"/>
          <w:spacing w:val="2"/>
          <w:kern w:val="0"/>
          <w:szCs w:val="21"/>
        </w:rPr>
      </w:pPr>
      <w:r w:rsidRPr="00090998">
        <w:rPr>
          <w:rFonts w:ascii="HGSｺﾞｼｯｸM" w:eastAsia="HGSｺﾞｼｯｸM" w:hint="eastAsia"/>
        </w:rPr>
        <w:t xml:space="preserve">〈第６号様式 </w:t>
      </w:r>
      <w:r w:rsidR="007873B3" w:rsidRPr="00090998">
        <w:rPr>
          <w:rFonts w:ascii="HGSｺﾞｼｯｸM" w:eastAsia="HGSｺﾞｼｯｸM" w:hAnsi="ＭＳ ゴシック" w:cs="ＭＳ 明朝" w:hint="eastAsia"/>
          <w:kern w:val="0"/>
          <w:szCs w:val="21"/>
        </w:rPr>
        <w:t>参考様式</w:t>
      </w:r>
      <w:r w:rsidRPr="00090998">
        <w:rPr>
          <w:rFonts w:ascii="HGSｺﾞｼｯｸM" w:eastAsia="HGSｺﾞｼｯｸM" w:hAnsi="ＭＳ ゴシック" w:cs="ＭＳ 明朝" w:hint="eastAsia"/>
          <w:kern w:val="0"/>
          <w:szCs w:val="21"/>
        </w:rPr>
        <w:t>〉</w:t>
      </w:r>
    </w:p>
    <w:p w14:paraId="1684F112" w14:textId="77777777" w:rsidR="00882FCE" w:rsidRPr="00882FCE" w:rsidRDefault="00882FCE" w:rsidP="00882FCE">
      <w:pPr>
        <w:overflowPunct w:val="0"/>
        <w:spacing w:line="360" w:lineRule="exact"/>
        <w:textAlignment w:val="baseline"/>
        <w:rPr>
          <w:rFonts w:ascii="HGSｺﾞｼｯｸM" w:eastAsia="HGSｺﾞｼｯｸM" w:hAnsi="ＭＳ ゴシック"/>
          <w:spacing w:val="2"/>
          <w:kern w:val="0"/>
          <w:szCs w:val="21"/>
        </w:rPr>
      </w:pPr>
    </w:p>
    <w:p w14:paraId="0520F138" w14:textId="77777777" w:rsidR="007873B3" w:rsidRPr="00090998" w:rsidRDefault="007873B3" w:rsidP="007E1F98">
      <w:pPr>
        <w:overflowPunct w:val="0"/>
        <w:spacing w:line="360" w:lineRule="exact"/>
        <w:jc w:val="center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090998">
        <w:rPr>
          <w:rFonts w:ascii="Times New Roman" w:hAnsi="Times New Roman" w:cs="ＭＳ 明朝" w:hint="eastAsia"/>
          <w:kern w:val="0"/>
          <w:sz w:val="24"/>
        </w:rPr>
        <w:t>土地の選定理由書</w:t>
      </w:r>
    </w:p>
    <w:p w14:paraId="5BD2B53A" w14:textId="77777777" w:rsidR="007873B3" w:rsidRDefault="007873B3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3D7F61A4" w14:textId="77777777" w:rsidR="009F778B" w:rsidRPr="00090998" w:rsidRDefault="009F778B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5AD195D0" w14:textId="77777777" w:rsidR="007873B3" w:rsidRPr="00090998" w:rsidRDefault="00543B4D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　　　</w:t>
      </w:r>
      <w:r w:rsidR="004453EB">
        <w:rPr>
          <w:rFonts w:ascii="Times New Roman" w:hAnsi="Times New Roman" w:cs="ＭＳ 明朝" w:hint="eastAsia"/>
          <w:kern w:val="0"/>
          <w:sz w:val="24"/>
        </w:rPr>
        <w:t>申出</w:t>
      </w:r>
      <w:r w:rsidR="009F778B" w:rsidRPr="009F778B">
        <w:rPr>
          <w:rFonts w:ascii="Times New Roman" w:hAnsi="Times New Roman" w:cs="ＭＳ 明朝" w:hint="eastAsia"/>
          <w:kern w:val="0"/>
          <w:sz w:val="24"/>
        </w:rPr>
        <w:t>者（転用事業者）</w:t>
      </w:r>
    </w:p>
    <w:p w14:paraId="356D201C" w14:textId="77777777" w:rsidR="007873B3" w:rsidRDefault="007873B3" w:rsidP="007E1F98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  <w:r w:rsidRPr="002C1B46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　　　　　住　所</w:t>
      </w:r>
    </w:p>
    <w:p w14:paraId="367599F4" w14:textId="77777777" w:rsidR="009F778B" w:rsidRPr="002C1B46" w:rsidRDefault="009F778B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589FFFEE" w14:textId="77777777" w:rsidR="007873B3" w:rsidRPr="00E26437" w:rsidRDefault="007873B3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E26437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　　　　　氏　名</w:t>
      </w:r>
    </w:p>
    <w:p w14:paraId="0D2A2295" w14:textId="77777777" w:rsidR="007873B3" w:rsidRPr="00090998" w:rsidRDefault="007873B3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247D6ECB" w14:textId="77777777" w:rsidR="007873B3" w:rsidRPr="001F51F5" w:rsidRDefault="007873B3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7B103237" w14:textId="77777777" w:rsidR="00882FCE" w:rsidRDefault="00882FCE" w:rsidP="00882FC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 xml:space="preserve">　１．</w:t>
      </w:r>
      <w:r w:rsidR="007873B3" w:rsidRPr="00090998">
        <w:rPr>
          <w:rFonts w:ascii="Times New Roman" w:hAnsi="Times New Roman" w:cs="ＭＳ 明朝" w:hint="eastAsia"/>
          <w:kern w:val="0"/>
          <w:sz w:val="24"/>
        </w:rPr>
        <w:t>当該</w:t>
      </w:r>
      <w:r w:rsidR="00543B4D">
        <w:rPr>
          <w:rFonts w:ascii="Times New Roman" w:hAnsi="Times New Roman" w:cs="ＭＳ 明朝" w:hint="eastAsia"/>
          <w:kern w:val="0"/>
          <w:sz w:val="24"/>
        </w:rPr>
        <w:t>申出</w:t>
      </w:r>
      <w:r w:rsidR="007873B3" w:rsidRPr="00090998">
        <w:rPr>
          <w:rFonts w:ascii="Times New Roman" w:hAnsi="Times New Roman" w:cs="ＭＳ 明朝" w:hint="eastAsia"/>
          <w:kern w:val="0"/>
          <w:sz w:val="24"/>
        </w:rPr>
        <w:t>事業に係る候補地エリアの選定、必要な土地の条件等</w:t>
      </w:r>
    </w:p>
    <w:p w14:paraId="37636B55" w14:textId="77777777" w:rsidR="00882FCE" w:rsidRDefault="00882FCE" w:rsidP="00882FC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7C195F63" w14:textId="77777777" w:rsidR="00882FCE" w:rsidRDefault="00882FCE" w:rsidP="00882FC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746D4C0D" w14:textId="77777777" w:rsidR="00882FCE" w:rsidRDefault="00882FCE" w:rsidP="00882FC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200B8EED" w14:textId="77777777" w:rsidR="00882FCE" w:rsidRDefault="00882FCE" w:rsidP="00882FC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7676EBD7" w14:textId="77777777" w:rsidR="00882FCE" w:rsidRDefault="00882FCE" w:rsidP="00882FC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4B429DD4" w14:textId="77777777" w:rsidR="00882FCE" w:rsidRDefault="00882FCE" w:rsidP="00882FC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55AD9845" w14:textId="77777777" w:rsidR="00882FCE" w:rsidRDefault="00882FCE" w:rsidP="00882FC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</w:p>
    <w:p w14:paraId="7FB76920" w14:textId="26052942" w:rsidR="007873B3" w:rsidRDefault="00882FCE" w:rsidP="00882FC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 xml:space="preserve">　２．</w:t>
      </w:r>
      <w:r w:rsidR="007873B3" w:rsidRPr="00090998">
        <w:rPr>
          <w:rFonts w:ascii="Times New Roman" w:hAnsi="Times New Roman" w:cs="ＭＳ 明朝" w:hint="eastAsia"/>
          <w:kern w:val="0"/>
          <w:sz w:val="24"/>
        </w:rPr>
        <w:t>上記条件を満たす他の土地との比較</w:t>
      </w:r>
    </w:p>
    <w:p w14:paraId="3A48FD91" w14:textId="44BBED5E" w:rsidR="008E5B05" w:rsidRPr="000A4F66" w:rsidRDefault="008E5B05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1D3470C8" w14:textId="095283B9" w:rsidR="003C1DA7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7FD7589B" w14:textId="77777777" w:rsidR="003C1DA7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036F3C1B" w14:textId="77777777" w:rsidR="003C1DA7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5D618CC8" w14:textId="77777777" w:rsidR="003C1DA7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0262BE9C" w14:textId="77777777" w:rsidR="003C1DA7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21371401" w14:textId="77777777" w:rsidR="003C1DA7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59074015" w14:textId="77777777" w:rsidR="003C1DA7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06324EAF" w14:textId="77777777" w:rsidR="003C1DA7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53013603" w14:textId="77777777" w:rsidR="003C1DA7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7081F1E5" w14:textId="77777777" w:rsidR="003C1DA7" w:rsidRPr="00090998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4429D21B" w14:textId="77777777" w:rsidR="0069757C" w:rsidRPr="003C1DA7" w:rsidRDefault="00C30ADC" w:rsidP="003C1DA7">
      <w:pPr>
        <w:autoSpaceDE w:val="0"/>
        <w:autoSpaceDN w:val="0"/>
        <w:adjustRightInd w:val="0"/>
        <w:jc w:val="left"/>
        <w:rPr>
          <w:rFonts w:ascii="ＭＳ 明朝" w:hAnsi="Times New Roman"/>
          <w:color w:val="0000FF"/>
          <w:spacing w:val="2"/>
          <w:kern w:val="0"/>
          <w:sz w:val="20"/>
          <w:szCs w:val="20"/>
        </w:rPr>
      </w:pPr>
      <w:r w:rsidRPr="00C30ADC">
        <w:rPr>
          <w:rFonts w:ascii="ＭＳ 明朝" w:hAnsi="Times New Roman" w:hint="eastAsia"/>
          <w:color w:val="0000FF"/>
          <w:spacing w:val="2"/>
          <w:kern w:val="0"/>
          <w:sz w:val="20"/>
          <w:szCs w:val="20"/>
        </w:rPr>
        <w:t xml:space="preserve">　</w:t>
      </w:r>
    </w:p>
    <w:p w14:paraId="136E2FA7" w14:textId="77777777" w:rsidR="007873B3" w:rsidRPr="00090998" w:rsidRDefault="007873B3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090998">
        <w:rPr>
          <w:rFonts w:ascii="Times New Roman" w:hAnsi="Times New Roman" w:cs="ＭＳ 明朝" w:hint="eastAsia"/>
          <w:kern w:val="0"/>
          <w:sz w:val="24"/>
        </w:rPr>
        <w:t>３．当該</w:t>
      </w:r>
      <w:r w:rsidR="00543B4D">
        <w:rPr>
          <w:rFonts w:ascii="Times New Roman" w:hAnsi="Times New Roman" w:cs="ＭＳ 明朝" w:hint="eastAsia"/>
          <w:kern w:val="0"/>
          <w:sz w:val="24"/>
        </w:rPr>
        <w:t>申出</w:t>
      </w:r>
      <w:r w:rsidRPr="00090998">
        <w:rPr>
          <w:rFonts w:ascii="Times New Roman" w:hAnsi="Times New Roman" w:cs="ＭＳ 明朝" w:hint="eastAsia"/>
          <w:kern w:val="0"/>
          <w:sz w:val="24"/>
        </w:rPr>
        <w:t>土地の状況</w:t>
      </w:r>
    </w:p>
    <w:p w14:paraId="0526C4FB" w14:textId="77777777" w:rsidR="00882FCE" w:rsidRDefault="00882FCE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3B5F8436" w14:textId="77777777" w:rsidR="003C1DA7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5A5FD9D7" w14:textId="77777777" w:rsidR="003C1DA7" w:rsidRDefault="003C1DA7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2A34FF39" w14:textId="77777777" w:rsidR="00882FCE" w:rsidRDefault="00882FCE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4E2FF9AF" w14:textId="77777777" w:rsidR="00882FCE" w:rsidRDefault="00882FCE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218A8F75" w14:textId="77777777" w:rsidR="00882FCE" w:rsidRPr="00090998" w:rsidRDefault="00882FCE" w:rsidP="007E1F98">
      <w:pPr>
        <w:overflowPunct w:val="0"/>
        <w:spacing w:line="360" w:lineRule="exact"/>
        <w:textAlignment w:val="baseline"/>
        <w:rPr>
          <w:rFonts w:ascii="ＭＳ 明朝" w:hAnsi="Times New Roman"/>
          <w:spacing w:val="2"/>
          <w:kern w:val="0"/>
          <w:sz w:val="24"/>
        </w:rPr>
      </w:pPr>
    </w:p>
    <w:sectPr w:rsidR="00882FCE" w:rsidRPr="00090998" w:rsidSect="00195444">
      <w:footerReference w:type="even" r:id="rId8"/>
      <w:pgSz w:w="11906" w:h="16838"/>
      <w:pgMar w:top="1247" w:right="1247" w:bottom="1021" w:left="1247" w:header="567" w:footer="454" w:gutter="0"/>
      <w:pgNumType w:fmt="numberInDash" w:start="37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1091F" w14:textId="77777777" w:rsidR="004511E0" w:rsidRDefault="004511E0">
      <w:r>
        <w:separator/>
      </w:r>
    </w:p>
  </w:endnote>
  <w:endnote w:type="continuationSeparator" w:id="0">
    <w:p w14:paraId="1E3A6016" w14:textId="77777777" w:rsidR="004511E0" w:rsidRDefault="00451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C8AE4" w14:textId="77777777" w:rsidR="003C40CB" w:rsidRDefault="003C40CB" w:rsidP="005A0DC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29247F" w14:textId="77777777" w:rsidR="003C40CB" w:rsidRDefault="003C40C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0CBD3" w14:textId="77777777" w:rsidR="004511E0" w:rsidRDefault="004511E0">
      <w:r>
        <w:separator/>
      </w:r>
    </w:p>
  </w:footnote>
  <w:footnote w:type="continuationSeparator" w:id="0">
    <w:p w14:paraId="609F67EC" w14:textId="77777777" w:rsidR="004511E0" w:rsidRDefault="00451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6327F"/>
    <w:multiLevelType w:val="hybridMultilevel"/>
    <w:tmpl w:val="22FEEA64"/>
    <w:lvl w:ilvl="0" w:tplc="5712B70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47195793"/>
    <w:multiLevelType w:val="hybridMultilevel"/>
    <w:tmpl w:val="9DB2542A"/>
    <w:lvl w:ilvl="0" w:tplc="11E2650A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B1"/>
    <w:rsid w:val="00025135"/>
    <w:rsid w:val="00064485"/>
    <w:rsid w:val="00090998"/>
    <w:rsid w:val="00094757"/>
    <w:rsid w:val="000A0C9C"/>
    <w:rsid w:val="000A4F66"/>
    <w:rsid w:val="000B48BD"/>
    <w:rsid w:val="000D2089"/>
    <w:rsid w:val="001814F2"/>
    <w:rsid w:val="00195444"/>
    <w:rsid w:val="001C5CD6"/>
    <w:rsid w:val="001D55E1"/>
    <w:rsid w:val="001F51F5"/>
    <w:rsid w:val="0020478F"/>
    <w:rsid w:val="002204F6"/>
    <w:rsid w:val="00235026"/>
    <w:rsid w:val="00240A12"/>
    <w:rsid w:val="00242F42"/>
    <w:rsid w:val="002431F2"/>
    <w:rsid w:val="002A6C32"/>
    <w:rsid w:val="002C1B46"/>
    <w:rsid w:val="002C4685"/>
    <w:rsid w:val="002F2BB8"/>
    <w:rsid w:val="002F5CBF"/>
    <w:rsid w:val="00313CBB"/>
    <w:rsid w:val="0033161A"/>
    <w:rsid w:val="0033461D"/>
    <w:rsid w:val="003511D7"/>
    <w:rsid w:val="00362D5A"/>
    <w:rsid w:val="003C1DA7"/>
    <w:rsid w:val="003C40CB"/>
    <w:rsid w:val="003C5698"/>
    <w:rsid w:val="003F0490"/>
    <w:rsid w:val="003F4D2B"/>
    <w:rsid w:val="003F4E67"/>
    <w:rsid w:val="003F6E47"/>
    <w:rsid w:val="0040013B"/>
    <w:rsid w:val="00401F5F"/>
    <w:rsid w:val="00413E3A"/>
    <w:rsid w:val="004453EB"/>
    <w:rsid w:val="004511E0"/>
    <w:rsid w:val="004734E4"/>
    <w:rsid w:val="004C125D"/>
    <w:rsid w:val="004F289C"/>
    <w:rsid w:val="00500E28"/>
    <w:rsid w:val="0050456B"/>
    <w:rsid w:val="00505AA2"/>
    <w:rsid w:val="0050691D"/>
    <w:rsid w:val="00535350"/>
    <w:rsid w:val="0054043E"/>
    <w:rsid w:val="00543B4D"/>
    <w:rsid w:val="00564DBA"/>
    <w:rsid w:val="00567FC8"/>
    <w:rsid w:val="00580808"/>
    <w:rsid w:val="00583510"/>
    <w:rsid w:val="005918B1"/>
    <w:rsid w:val="005A0DC4"/>
    <w:rsid w:val="005A377E"/>
    <w:rsid w:val="005B1FFF"/>
    <w:rsid w:val="005B39BC"/>
    <w:rsid w:val="005E456B"/>
    <w:rsid w:val="005E5B7A"/>
    <w:rsid w:val="00607955"/>
    <w:rsid w:val="00611AB3"/>
    <w:rsid w:val="00634F57"/>
    <w:rsid w:val="006424E1"/>
    <w:rsid w:val="006667FC"/>
    <w:rsid w:val="0067544F"/>
    <w:rsid w:val="00694415"/>
    <w:rsid w:val="0069757C"/>
    <w:rsid w:val="006B0E12"/>
    <w:rsid w:val="006B5C71"/>
    <w:rsid w:val="006C233A"/>
    <w:rsid w:val="006C362E"/>
    <w:rsid w:val="006F7C76"/>
    <w:rsid w:val="007205EB"/>
    <w:rsid w:val="00724CCC"/>
    <w:rsid w:val="00726C0A"/>
    <w:rsid w:val="0074457F"/>
    <w:rsid w:val="00785366"/>
    <w:rsid w:val="007873B3"/>
    <w:rsid w:val="007A5662"/>
    <w:rsid w:val="007C2E82"/>
    <w:rsid w:val="007C5DB3"/>
    <w:rsid w:val="007D2D2D"/>
    <w:rsid w:val="007D3ADC"/>
    <w:rsid w:val="007E15DC"/>
    <w:rsid w:val="007E1F98"/>
    <w:rsid w:val="007E3640"/>
    <w:rsid w:val="0080660D"/>
    <w:rsid w:val="00822600"/>
    <w:rsid w:val="008235C1"/>
    <w:rsid w:val="00846948"/>
    <w:rsid w:val="00854342"/>
    <w:rsid w:val="00882FCE"/>
    <w:rsid w:val="008E5B05"/>
    <w:rsid w:val="00910839"/>
    <w:rsid w:val="00912A8B"/>
    <w:rsid w:val="009250AE"/>
    <w:rsid w:val="0092732B"/>
    <w:rsid w:val="00966CB5"/>
    <w:rsid w:val="00970B34"/>
    <w:rsid w:val="009F778B"/>
    <w:rsid w:val="00A0545B"/>
    <w:rsid w:val="00A063D7"/>
    <w:rsid w:val="00A07613"/>
    <w:rsid w:val="00A20BCC"/>
    <w:rsid w:val="00A3678A"/>
    <w:rsid w:val="00A37EB1"/>
    <w:rsid w:val="00A772DB"/>
    <w:rsid w:val="00A8016B"/>
    <w:rsid w:val="00A82A75"/>
    <w:rsid w:val="00A841CA"/>
    <w:rsid w:val="00A969F2"/>
    <w:rsid w:val="00AC0CA4"/>
    <w:rsid w:val="00AD3DF9"/>
    <w:rsid w:val="00B047A3"/>
    <w:rsid w:val="00B70A1F"/>
    <w:rsid w:val="00C05775"/>
    <w:rsid w:val="00C24F23"/>
    <w:rsid w:val="00C26075"/>
    <w:rsid w:val="00C30ADC"/>
    <w:rsid w:val="00C408B6"/>
    <w:rsid w:val="00C42CBB"/>
    <w:rsid w:val="00C44D08"/>
    <w:rsid w:val="00C7060F"/>
    <w:rsid w:val="00C91CCF"/>
    <w:rsid w:val="00CA62E1"/>
    <w:rsid w:val="00CC0E7D"/>
    <w:rsid w:val="00CC7D30"/>
    <w:rsid w:val="00CD76D7"/>
    <w:rsid w:val="00CD797D"/>
    <w:rsid w:val="00CE1211"/>
    <w:rsid w:val="00CE5A5D"/>
    <w:rsid w:val="00CF225C"/>
    <w:rsid w:val="00CF55FB"/>
    <w:rsid w:val="00CF5CA7"/>
    <w:rsid w:val="00D071D4"/>
    <w:rsid w:val="00D2182B"/>
    <w:rsid w:val="00D252ED"/>
    <w:rsid w:val="00D603DD"/>
    <w:rsid w:val="00D61138"/>
    <w:rsid w:val="00D96625"/>
    <w:rsid w:val="00DC795C"/>
    <w:rsid w:val="00DF7E5B"/>
    <w:rsid w:val="00E01B9E"/>
    <w:rsid w:val="00E03413"/>
    <w:rsid w:val="00E26437"/>
    <w:rsid w:val="00E57F49"/>
    <w:rsid w:val="00E62858"/>
    <w:rsid w:val="00E66387"/>
    <w:rsid w:val="00E67576"/>
    <w:rsid w:val="00EB0BB5"/>
    <w:rsid w:val="00EC06F3"/>
    <w:rsid w:val="00ED7A6C"/>
    <w:rsid w:val="00EF0EE9"/>
    <w:rsid w:val="00F449D0"/>
    <w:rsid w:val="00F76823"/>
    <w:rsid w:val="00F8322C"/>
    <w:rsid w:val="00FA6356"/>
    <w:rsid w:val="00FA7BE3"/>
    <w:rsid w:val="00FB7C1A"/>
    <w:rsid w:val="00FC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FDB1928"/>
  <w15:chartTrackingRefBased/>
  <w15:docId w15:val="{7F34D597-809B-4633-B2A3-69CDE147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6" w:lineRule="exact"/>
      <w:jc w:val="both"/>
    </w:pPr>
    <w:rPr>
      <w:rFonts w:cs="ＭＳ 明朝"/>
      <w:spacing w:val="4"/>
      <w:sz w:val="24"/>
      <w:szCs w:val="24"/>
    </w:rPr>
  </w:style>
  <w:style w:type="paragraph" w:styleId="a4">
    <w:name w:val="footer"/>
    <w:basedOn w:val="a"/>
    <w:rsid w:val="003C40CB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C40CB"/>
  </w:style>
  <w:style w:type="paragraph" w:styleId="a6">
    <w:name w:val="header"/>
    <w:basedOn w:val="a"/>
    <w:rsid w:val="00AC0CA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EC06F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C06F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ishi-o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A4561-F1A2-4147-AEE6-2B76F68A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92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前嶋富和</dc:creator>
  <cp:keywords/>
  <dc:description/>
  <cp:lastModifiedBy>小佐野才史</cp:lastModifiedBy>
  <cp:revision>4</cp:revision>
  <cp:lastPrinted>2020-08-14T01:52:00Z</cp:lastPrinted>
  <dcterms:created xsi:type="dcterms:W3CDTF">2026-07-15T23:45:00Z</dcterms:created>
  <dcterms:modified xsi:type="dcterms:W3CDTF">2026-07-15T23:49:00Z</dcterms:modified>
</cp:coreProperties>
</file>